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A4822" w14:textId="09451982" w:rsidR="009B60D4" w:rsidRPr="009B60D4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162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after="180"/>
        <w:ind w:left="2246" w:right="-282" w:hanging="2246"/>
        <w:rPr>
          <w:rFonts w:ascii="Arial" w:hAnsi="Arial" w:cs="Arial"/>
          <w:b/>
          <w:bCs/>
        </w:rPr>
      </w:pPr>
      <w:r w:rsidRPr="009B60D4">
        <w:rPr>
          <w:rFonts w:ascii="Arial" w:hAnsi="Arial" w:cs="Arial"/>
          <w:b/>
          <w:bCs/>
        </w:rPr>
        <w:t>ACADEMIC PROGRAM WORKSHEET FOR: ____________________________________________________</w:t>
      </w:r>
    </w:p>
    <w:p w14:paraId="307BA9E1" w14:textId="2A870162" w:rsidR="009B60D4" w:rsidRPr="009B60D4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162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after="180"/>
        <w:ind w:left="2246" w:right="-282" w:hanging="2246"/>
        <w:rPr>
          <w:rFonts w:ascii="Arial" w:hAnsi="Arial" w:cs="Arial"/>
          <w:b/>
          <w:bCs/>
        </w:rPr>
      </w:pPr>
      <w:r w:rsidRPr="009B60D4">
        <w:rPr>
          <w:rFonts w:ascii="Arial" w:hAnsi="Arial" w:cs="Arial"/>
          <w:b/>
          <w:bCs/>
        </w:rPr>
        <w:t xml:space="preserve">Admitted to </w:t>
      </w:r>
      <w:r w:rsidR="005E69F6">
        <w:rPr>
          <w:rFonts w:ascii="Arial" w:hAnsi="Arial" w:cs="Arial"/>
          <w:b/>
          <w:bCs/>
          <w:u w:val="single"/>
        </w:rPr>
        <w:t>PhD</w:t>
      </w:r>
      <w:r w:rsidRPr="009B60D4">
        <w:rPr>
          <w:rFonts w:ascii="Arial" w:hAnsi="Arial" w:cs="Arial"/>
          <w:b/>
          <w:bCs/>
        </w:rPr>
        <w:t xml:space="preserve"> Program on ____________________________________ (Term and Year)</w:t>
      </w:r>
    </w:p>
    <w:p w14:paraId="0B686D45" w14:textId="46F967FB" w:rsidR="009B60D4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162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after="180"/>
        <w:ind w:left="2246" w:right="-282" w:hanging="2246"/>
        <w:rPr>
          <w:rFonts w:ascii="Arial" w:hAnsi="Arial" w:cs="Arial"/>
        </w:rPr>
      </w:pPr>
      <w:r w:rsidRPr="009B60D4">
        <w:rPr>
          <w:rFonts w:ascii="Arial" w:hAnsi="Arial" w:cs="Arial"/>
          <w:b/>
          <w:bCs/>
        </w:rPr>
        <w:t>COMMITTEE MEMBERS</w:t>
      </w:r>
      <w:r>
        <w:rPr>
          <w:rFonts w:ascii="Arial" w:hAnsi="Arial" w:cs="Arial"/>
          <w:b/>
          <w:bCs/>
        </w:rPr>
        <w:t>:</w:t>
      </w:r>
    </w:p>
    <w:p w14:paraId="354C1EBF" w14:textId="4D072ADB" w:rsidR="009B60D4" w:rsidRPr="0094137D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after="180"/>
        <w:ind w:left="2246" w:hanging="2246"/>
        <w:rPr>
          <w:rFonts w:ascii="Arial" w:hAnsi="Arial" w:cs="Arial"/>
        </w:rPr>
      </w:pPr>
      <w:r w:rsidRPr="0094137D">
        <w:rPr>
          <w:rFonts w:ascii="Arial" w:hAnsi="Arial" w:cs="Arial"/>
        </w:rPr>
        <w:t>(Chairperson)</w:t>
      </w:r>
      <w:r w:rsidRPr="0094137D">
        <w:rPr>
          <w:rFonts w:ascii="Arial" w:hAnsi="Arial" w:cs="Arial"/>
        </w:rPr>
        <w:tab/>
        <w:t>1.</w:t>
      </w:r>
      <w:r>
        <w:rPr>
          <w:rFonts w:ascii="Arial" w:hAnsi="Arial" w:cs="Arial"/>
        </w:rPr>
        <w:t xml:space="preserve"> __________________________________ (required - mentor)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94137D">
        <w:rPr>
          <w:rFonts w:ascii="Arial" w:hAnsi="Arial" w:cs="Arial"/>
        </w:rPr>
        <w:t>4.</w:t>
      </w:r>
      <w:r>
        <w:rPr>
          <w:rFonts w:ascii="Arial" w:hAnsi="Arial" w:cs="Arial"/>
        </w:rPr>
        <w:t xml:space="preserve"> __________________________________ (</w:t>
      </w:r>
      <w:r w:rsidR="005E69F6">
        <w:rPr>
          <w:rFonts w:ascii="Arial" w:hAnsi="Arial" w:cs="Arial"/>
        </w:rPr>
        <w:t>required</w:t>
      </w:r>
      <w:r>
        <w:rPr>
          <w:rFonts w:ascii="Arial" w:hAnsi="Arial" w:cs="Arial"/>
        </w:rPr>
        <w:t>)</w:t>
      </w:r>
    </w:p>
    <w:p w14:paraId="734EBA3B" w14:textId="1F7BD31A" w:rsidR="009B60D4" w:rsidRPr="0094137D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after="180"/>
        <w:ind w:left="2246" w:hanging="2246"/>
        <w:rPr>
          <w:rFonts w:ascii="Arial" w:hAnsi="Arial" w:cs="Arial"/>
        </w:rPr>
      </w:pPr>
      <w:r w:rsidRPr="0094137D">
        <w:rPr>
          <w:rFonts w:ascii="Arial" w:hAnsi="Arial" w:cs="Arial"/>
        </w:rPr>
        <w:tab/>
      </w:r>
      <w:r w:rsidRPr="0094137D">
        <w:rPr>
          <w:rFonts w:ascii="Arial" w:hAnsi="Arial" w:cs="Arial"/>
        </w:rPr>
        <w:tab/>
        <w:t>2.</w:t>
      </w:r>
      <w:r>
        <w:rPr>
          <w:rFonts w:ascii="Arial" w:hAnsi="Arial" w:cs="Arial"/>
        </w:rPr>
        <w:t xml:space="preserve"> __________________________________ (required</w:t>
      </w:r>
      <w:r w:rsidR="005E69F6">
        <w:rPr>
          <w:rFonts w:ascii="Arial" w:hAnsi="Arial" w:cs="Arial"/>
        </w:rPr>
        <w:t>– outside member</w:t>
      </w:r>
      <w:r>
        <w:rPr>
          <w:rFonts w:ascii="Arial" w:hAnsi="Arial" w:cs="Arial"/>
        </w:rPr>
        <w:t>)</w:t>
      </w:r>
      <w:r>
        <w:rPr>
          <w:rFonts w:ascii="Arial" w:hAnsi="Arial" w:cs="Arial"/>
        </w:rPr>
        <w:tab/>
      </w:r>
      <w:r w:rsidRPr="0094137D">
        <w:rPr>
          <w:rFonts w:ascii="Arial" w:hAnsi="Arial" w:cs="Arial"/>
        </w:rPr>
        <w:t>5.</w:t>
      </w:r>
      <w:r>
        <w:rPr>
          <w:rFonts w:ascii="Arial" w:hAnsi="Arial" w:cs="Arial"/>
        </w:rPr>
        <w:t xml:space="preserve"> __________________________________ (</w:t>
      </w:r>
      <w:r w:rsidR="005E69F6">
        <w:rPr>
          <w:rFonts w:ascii="Arial" w:hAnsi="Arial" w:cs="Arial"/>
        </w:rPr>
        <w:t>required</w:t>
      </w:r>
      <w:r>
        <w:rPr>
          <w:rFonts w:ascii="Arial" w:hAnsi="Arial" w:cs="Arial"/>
        </w:rPr>
        <w:t>)</w:t>
      </w:r>
    </w:p>
    <w:p w14:paraId="0DF1E6A7" w14:textId="7760EEC3" w:rsidR="009B60D4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250" w:hanging="225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94137D">
        <w:rPr>
          <w:rFonts w:ascii="Arial" w:hAnsi="Arial" w:cs="Arial"/>
        </w:rPr>
        <w:tab/>
        <w:t>3.</w:t>
      </w:r>
      <w:r>
        <w:rPr>
          <w:rFonts w:ascii="Arial" w:hAnsi="Arial" w:cs="Arial"/>
        </w:rPr>
        <w:t xml:space="preserve"> __________________________________ (required)</w:t>
      </w:r>
      <w:r>
        <w:rPr>
          <w:rFonts w:ascii="Arial" w:hAnsi="Arial" w:cs="Arial"/>
        </w:rPr>
        <w:tab/>
      </w:r>
      <w:r w:rsidR="005E69F6">
        <w:rPr>
          <w:rFonts w:ascii="Arial" w:hAnsi="Arial" w:cs="Arial"/>
        </w:rPr>
        <w:tab/>
      </w:r>
      <w:r w:rsidR="005E69F6">
        <w:rPr>
          <w:rFonts w:ascii="Arial" w:hAnsi="Arial" w:cs="Arial"/>
        </w:rPr>
        <w:tab/>
      </w:r>
      <w:r w:rsidR="005E69F6">
        <w:rPr>
          <w:rFonts w:ascii="Arial" w:hAnsi="Arial" w:cs="Arial"/>
        </w:rPr>
        <w:tab/>
      </w:r>
      <w:r w:rsidRPr="0094137D">
        <w:rPr>
          <w:rFonts w:ascii="Arial" w:hAnsi="Arial" w:cs="Arial"/>
        </w:rPr>
        <w:t>6.</w:t>
      </w:r>
      <w:r>
        <w:rPr>
          <w:rFonts w:ascii="Arial" w:hAnsi="Arial" w:cs="Arial"/>
        </w:rPr>
        <w:t xml:space="preserve"> __________________________________ (optional)</w:t>
      </w:r>
    </w:p>
    <w:p w14:paraId="2C6A541A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250" w:hanging="2250"/>
        <w:rPr>
          <w:rFonts w:ascii="Arial" w:hAnsi="Arial" w:cs="Arial"/>
        </w:rPr>
      </w:pPr>
    </w:p>
    <w:p w14:paraId="7820F806" w14:textId="2113DFCD" w:rsidR="009B60D4" w:rsidRPr="009B60D4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250" w:hanging="2250"/>
        <w:rPr>
          <w:rFonts w:ascii="Arial" w:hAnsi="Arial" w:cs="Arial"/>
          <w:b/>
          <w:bCs/>
        </w:rPr>
      </w:pPr>
      <w:r w:rsidRPr="009B60D4">
        <w:rPr>
          <w:rFonts w:ascii="Arial" w:hAnsi="Arial" w:cs="Arial"/>
          <w:b/>
          <w:bCs/>
        </w:rPr>
        <w:t xml:space="preserve">REQUIREMENTS: </w:t>
      </w:r>
    </w:p>
    <w:p w14:paraId="7E130BBF" w14:textId="77777777" w:rsidR="009B60D4" w:rsidRPr="009B60D4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250" w:hanging="2250"/>
        <w:rPr>
          <w:rFonts w:ascii="Arial" w:hAnsi="Arial" w:cs="Arial"/>
          <w:sz w:val="13"/>
          <w:szCs w:val="13"/>
        </w:rPr>
      </w:pPr>
    </w:p>
    <w:p w14:paraId="2DEBE24E" w14:textId="011B38F0" w:rsidR="009B60D4" w:rsidRPr="005E69F6" w:rsidRDefault="009B60D4" w:rsidP="005E69F6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rPr>
          <w:rFonts w:ascii="Arial" w:hAnsi="Arial" w:cs="Arial"/>
        </w:rPr>
      </w:pPr>
    </w:p>
    <w:p w14:paraId="64BF9B1C" w14:textId="52889685" w:rsidR="009B60D4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250" w:hanging="2250"/>
        <w:rPr>
          <w:rFonts w:ascii="Arial" w:hAnsi="Arial" w:cs="Arial"/>
        </w:rPr>
      </w:pPr>
      <w:r w:rsidRPr="009B60D4">
        <w:rPr>
          <w:rFonts w:ascii="Arial" w:hAnsi="Arial" w:cs="Arial"/>
          <w:b/>
          <w:bCs/>
        </w:rPr>
        <w:t>Core Competency</w:t>
      </w:r>
      <w:r>
        <w:rPr>
          <w:rFonts w:ascii="Arial" w:hAnsi="Arial" w:cs="Arial"/>
        </w:rPr>
        <w:t xml:space="preserve">: Students seeking a Master of Science degree in biology must have completed formal course work at the undergraduate and/or graduate level in (or have equivalent training related to) </w:t>
      </w:r>
      <w:r w:rsidRPr="009B60D4">
        <w:rPr>
          <w:rFonts w:ascii="Arial" w:hAnsi="Arial" w:cs="Arial"/>
          <w:b/>
          <w:bCs/>
        </w:rPr>
        <w:t>f</w:t>
      </w:r>
      <w:r w:rsidR="005E69F6">
        <w:rPr>
          <w:rFonts w:ascii="Arial" w:hAnsi="Arial" w:cs="Arial"/>
          <w:b/>
          <w:bCs/>
        </w:rPr>
        <w:t>ive</w:t>
      </w:r>
      <w:r>
        <w:rPr>
          <w:rFonts w:ascii="Arial" w:hAnsi="Arial" w:cs="Arial"/>
        </w:rPr>
        <w:t xml:space="preserve"> of the following nine core competency areas:</w:t>
      </w:r>
    </w:p>
    <w:p w14:paraId="6D89CC88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rPr>
          <w:rFonts w:ascii="Arial" w:hAnsi="Arial" w:cs="Arial"/>
        </w:rPr>
      </w:pPr>
    </w:p>
    <w:tbl>
      <w:tblPr>
        <w:tblStyle w:val="TableGrid"/>
        <w:tblW w:w="0" w:type="auto"/>
        <w:tblInd w:w="1123" w:type="dxa"/>
        <w:tblLook w:val="04A0" w:firstRow="1" w:lastRow="0" w:firstColumn="1" w:lastColumn="0" w:noHBand="0" w:noVBand="1"/>
      </w:tblPr>
      <w:tblGrid>
        <w:gridCol w:w="2891"/>
        <w:gridCol w:w="2891"/>
        <w:gridCol w:w="2891"/>
        <w:gridCol w:w="2891"/>
      </w:tblGrid>
      <w:tr w:rsidR="009B60D4" w14:paraId="7A7A095B" w14:textId="77777777" w:rsidTr="009B60D4">
        <w:tc>
          <w:tcPr>
            <w:tcW w:w="289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789183C" w14:textId="704EEEAC" w:rsidR="009B60D4" w:rsidRP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  <w:b/>
                <w:bCs/>
              </w:rPr>
            </w:pPr>
            <w:r w:rsidRPr="009B60D4">
              <w:rPr>
                <w:rFonts w:ascii="Arial" w:hAnsi="Arial" w:cs="Arial"/>
                <w:b/>
                <w:bCs/>
              </w:rPr>
              <w:t>Competency Area</w:t>
            </w:r>
          </w:p>
        </w:tc>
        <w:tc>
          <w:tcPr>
            <w:tcW w:w="28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173690D" w14:textId="67F3F84E" w:rsidR="009B60D4" w:rsidRP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  <w:b/>
                <w:bCs/>
              </w:rPr>
            </w:pPr>
            <w:r w:rsidRPr="009B60D4">
              <w:rPr>
                <w:rFonts w:ascii="Arial" w:hAnsi="Arial" w:cs="Arial"/>
                <w:b/>
                <w:bCs/>
              </w:rPr>
              <w:t>Course title, term, place of completion (or equivalent)</w:t>
            </w:r>
          </w:p>
        </w:tc>
        <w:tc>
          <w:tcPr>
            <w:tcW w:w="2891" w:type="dxa"/>
            <w:tcBorders>
              <w:top w:val="single" w:sz="12" w:space="0" w:color="auto"/>
              <w:left w:val="single" w:sz="12" w:space="0" w:color="auto"/>
            </w:tcBorders>
          </w:tcPr>
          <w:p w14:paraId="3391D47E" w14:textId="7DD8EBA0" w:rsidR="009B60D4" w:rsidRP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  <w:b/>
                <w:bCs/>
              </w:rPr>
            </w:pPr>
            <w:r w:rsidRPr="009B60D4">
              <w:rPr>
                <w:rFonts w:ascii="Arial" w:hAnsi="Arial" w:cs="Arial"/>
                <w:b/>
                <w:bCs/>
              </w:rPr>
              <w:t>Competency Area</w:t>
            </w:r>
          </w:p>
        </w:tc>
        <w:tc>
          <w:tcPr>
            <w:tcW w:w="2891" w:type="dxa"/>
            <w:tcBorders>
              <w:top w:val="single" w:sz="12" w:space="0" w:color="auto"/>
              <w:right w:val="single" w:sz="12" w:space="0" w:color="auto"/>
            </w:tcBorders>
          </w:tcPr>
          <w:p w14:paraId="7C91A529" w14:textId="3C3D76AA" w:rsidR="009B60D4" w:rsidRP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  <w:b/>
                <w:bCs/>
              </w:rPr>
            </w:pPr>
            <w:r w:rsidRPr="009B60D4">
              <w:rPr>
                <w:rFonts w:ascii="Arial" w:hAnsi="Arial" w:cs="Arial"/>
                <w:b/>
                <w:bCs/>
              </w:rPr>
              <w:t>Course title, term, place of completion (or equivalent)</w:t>
            </w:r>
          </w:p>
        </w:tc>
      </w:tr>
      <w:tr w:rsidR="009B60D4" w14:paraId="3C9F7FA0" w14:textId="77777777" w:rsidTr="009B60D4">
        <w:tc>
          <w:tcPr>
            <w:tcW w:w="289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6C5E4D1" w14:textId="270F4F72" w:rsidR="009B60D4" w:rsidRP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  <w:r w:rsidRPr="00663479">
              <w:rPr>
                <w:rFonts w:ascii="Arial" w:hAnsi="Arial" w:cs="Arial"/>
                <w:sz w:val="21"/>
                <w:szCs w:val="21"/>
              </w:rPr>
              <w:t>1) Ecology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0E7EA09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  <w:tc>
          <w:tcPr>
            <w:tcW w:w="2891" w:type="dxa"/>
            <w:tcBorders>
              <w:left w:val="single" w:sz="12" w:space="0" w:color="auto"/>
            </w:tcBorders>
          </w:tcPr>
          <w:p w14:paraId="3C0A3961" w14:textId="26E6890D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267" w:hanging="267"/>
              <w:rPr>
                <w:rFonts w:ascii="Arial" w:hAnsi="Arial" w:cs="Arial"/>
              </w:rPr>
            </w:pPr>
            <w:r w:rsidRPr="00663479">
              <w:rPr>
                <w:rFonts w:ascii="Arial" w:hAnsi="Arial" w:cs="Arial"/>
                <w:sz w:val="21"/>
                <w:szCs w:val="21"/>
              </w:rPr>
              <w:t xml:space="preserve">6) </w:t>
            </w:r>
            <w:r>
              <w:rPr>
                <w:rFonts w:ascii="Arial" w:hAnsi="Arial" w:cs="Arial"/>
                <w:sz w:val="21"/>
                <w:szCs w:val="21"/>
              </w:rPr>
              <w:t>Genetics/Molecular Genetics</w:t>
            </w:r>
          </w:p>
        </w:tc>
        <w:tc>
          <w:tcPr>
            <w:tcW w:w="2891" w:type="dxa"/>
            <w:tcBorders>
              <w:right w:val="single" w:sz="12" w:space="0" w:color="auto"/>
            </w:tcBorders>
          </w:tcPr>
          <w:p w14:paraId="6F481D78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</w:tr>
      <w:tr w:rsidR="009B60D4" w14:paraId="2DA7AD52" w14:textId="77777777" w:rsidTr="009B60D4">
        <w:tc>
          <w:tcPr>
            <w:tcW w:w="289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DF000B4" w14:textId="1167827D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  <w:r w:rsidRPr="00663479">
              <w:rPr>
                <w:rFonts w:ascii="Arial" w:hAnsi="Arial" w:cs="Arial"/>
                <w:sz w:val="21"/>
                <w:szCs w:val="21"/>
              </w:rPr>
              <w:t xml:space="preserve">2) </w:t>
            </w:r>
            <w:r>
              <w:rPr>
                <w:rFonts w:ascii="Arial" w:hAnsi="Arial" w:cs="Arial"/>
                <w:sz w:val="21"/>
                <w:szCs w:val="21"/>
              </w:rPr>
              <w:t>Evolution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B57E298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  <w:tc>
          <w:tcPr>
            <w:tcW w:w="2891" w:type="dxa"/>
            <w:tcBorders>
              <w:left w:val="single" w:sz="12" w:space="0" w:color="auto"/>
            </w:tcBorders>
          </w:tcPr>
          <w:p w14:paraId="459C9598" w14:textId="752474F0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267" w:hanging="267"/>
              <w:rPr>
                <w:rFonts w:ascii="Arial" w:hAnsi="Arial" w:cs="Arial"/>
              </w:rPr>
            </w:pPr>
            <w:r w:rsidRPr="00663479">
              <w:rPr>
                <w:rFonts w:ascii="Arial" w:hAnsi="Arial" w:cs="Arial"/>
                <w:sz w:val="21"/>
                <w:szCs w:val="21"/>
              </w:rPr>
              <w:t xml:space="preserve">7) </w:t>
            </w:r>
            <w:r>
              <w:rPr>
                <w:rFonts w:ascii="Arial" w:hAnsi="Arial" w:cs="Arial"/>
                <w:sz w:val="21"/>
                <w:szCs w:val="21"/>
              </w:rPr>
              <w:t>Microbiology</w:t>
            </w:r>
          </w:p>
        </w:tc>
        <w:tc>
          <w:tcPr>
            <w:tcW w:w="2891" w:type="dxa"/>
            <w:tcBorders>
              <w:right w:val="single" w:sz="12" w:space="0" w:color="auto"/>
            </w:tcBorders>
          </w:tcPr>
          <w:p w14:paraId="2323C0C9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</w:tr>
      <w:tr w:rsidR="009B60D4" w14:paraId="41676929" w14:textId="77777777" w:rsidTr="009B60D4">
        <w:tc>
          <w:tcPr>
            <w:tcW w:w="289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4B0F583" w14:textId="4B05A01E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  <w:r w:rsidRPr="00663479">
              <w:rPr>
                <w:rFonts w:ascii="Arial" w:hAnsi="Arial" w:cs="Arial"/>
                <w:sz w:val="21"/>
                <w:szCs w:val="21"/>
              </w:rPr>
              <w:t xml:space="preserve">3) </w:t>
            </w:r>
            <w:r>
              <w:rPr>
                <w:rFonts w:ascii="Arial" w:hAnsi="Arial" w:cs="Arial"/>
                <w:sz w:val="21"/>
                <w:szCs w:val="21"/>
              </w:rPr>
              <w:t>Physiology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3C76A72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  <w:tc>
          <w:tcPr>
            <w:tcW w:w="2891" w:type="dxa"/>
            <w:tcBorders>
              <w:left w:val="single" w:sz="12" w:space="0" w:color="auto"/>
            </w:tcBorders>
          </w:tcPr>
          <w:p w14:paraId="744B78AB" w14:textId="12A70464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267" w:hanging="267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1"/>
                <w:szCs w:val="21"/>
              </w:rPr>
              <w:t>8) Organismal Biology</w:t>
            </w:r>
          </w:p>
        </w:tc>
        <w:tc>
          <w:tcPr>
            <w:tcW w:w="2891" w:type="dxa"/>
            <w:tcBorders>
              <w:right w:val="single" w:sz="12" w:space="0" w:color="auto"/>
            </w:tcBorders>
          </w:tcPr>
          <w:p w14:paraId="0E612F7C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</w:tr>
      <w:tr w:rsidR="009B60D4" w14:paraId="0509A91C" w14:textId="77777777" w:rsidTr="009B60D4">
        <w:tc>
          <w:tcPr>
            <w:tcW w:w="289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73A1DD1" w14:textId="31DC8D45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  <w:r w:rsidRPr="00663479">
              <w:rPr>
                <w:rFonts w:ascii="Arial" w:hAnsi="Arial" w:cs="Arial"/>
                <w:sz w:val="21"/>
                <w:szCs w:val="21"/>
              </w:rPr>
              <w:t xml:space="preserve">4) </w:t>
            </w:r>
            <w:r>
              <w:rPr>
                <w:rFonts w:ascii="Arial" w:hAnsi="Arial" w:cs="Arial"/>
                <w:sz w:val="21"/>
                <w:szCs w:val="21"/>
              </w:rPr>
              <w:t>Cell/Molecular Biology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B969F2F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  <w:tc>
          <w:tcPr>
            <w:tcW w:w="2891" w:type="dxa"/>
            <w:tcBorders>
              <w:left w:val="single" w:sz="12" w:space="0" w:color="auto"/>
            </w:tcBorders>
          </w:tcPr>
          <w:p w14:paraId="6C65BA1E" w14:textId="2C6024B4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267" w:hanging="267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1"/>
                <w:szCs w:val="21"/>
              </w:rPr>
              <w:t>9) Systems/Computational Biology/Bioinformatics</w:t>
            </w:r>
          </w:p>
        </w:tc>
        <w:tc>
          <w:tcPr>
            <w:tcW w:w="2891" w:type="dxa"/>
            <w:tcBorders>
              <w:right w:val="single" w:sz="12" w:space="0" w:color="auto"/>
            </w:tcBorders>
          </w:tcPr>
          <w:p w14:paraId="15A20E42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</w:tr>
      <w:tr w:rsidR="009B60D4" w14:paraId="145F90D3" w14:textId="77777777" w:rsidTr="009B60D4">
        <w:tc>
          <w:tcPr>
            <w:tcW w:w="289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5EA95450" w14:textId="752458E5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ind w:left="291" w:hanging="270"/>
              <w:rPr>
                <w:rFonts w:ascii="Arial" w:hAnsi="Arial" w:cs="Arial"/>
              </w:rPr>
            </w:pPr>
            <w:r w:rsidRPr="00663479">
              <w:rPr>
                <w:rFonts w:ascii="Arial" w:hAnsi="Arial" w:cs="Arial"/>
                <w:sz w:val="21"/>
                <w:szCs w:val="21"/>
              </w:rPr>
              <w:t>5) Developmental Biology/Embryology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114634C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  <w:tc>
          <w:tcPr>
            <w:tcW w:w="2891" w:type="dxa"/>
            <w:tcBorders>
              <w:left w:val="single" w:sz="12" w:space="0" w:color="auto"/>
              <w:bottom w:val="single" w:sz="12" w:space="0" w:color="auto"/>
            </w:tcBorders>
          </w:tcPr>
          <w:p w14:paraId="2632131B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  <w:tc>
          <w:tcPr>
            <w:tcW w:w="2891" w:type="dxa"/>
            <w:tcBorders>
              <w:bottom w:val="single" w:sz="12" w:space="0" w:color="auto"/>
              <w:right w:val="single" w:sz="12" w:space="0" w:color="auto"/>
            </w:tcBorders>
          </w:tcPr>
          <w:p w14:paraId="6A13CAFF" w14:textId="77777777" w:rsidR="009B60D4" w:rsidRDefault="009B60D4" w:rsidP="009B60D4">
            <w:pPr>
              <w:tabs>
                <w:tab w:val="left" w:pos="-120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ascii="Arial" w:hAnsi="Arial" w:cs="Arial"/>
              </w:rPr>
            </w:pPr>
          </w:p>
        </w:tc>
      </w:tr>
    </w:tbl>
    <w:p w14:paraId="28486837" w14:textId="77777777" w:rsidR="009B60D4" w:rsidRPr="0094137D" w:rsidRDefault="009B60D4" w:rsidP="009B60D4">
      <w:pPr>
        <w:tabs>
          <w:tab w:val="left" w:pos="-1200"/>
          <w:tab w:val="left" w:pos="-720"/>
          <w:tab w:val="left" w:pos="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250" w:hanging="2250"/>
        <w:rPr>
          <w:rFonts w:ascii="Arial" w:hAnsi="Arial" w:cs="Arial"/>
        </w:rPr>
      </w:pPr>
    </w:p>
    <w:p w14:paraId="3242A0B6" w14:textId="790261E3" w:rsidR="009B60D4" w:rsidRPr="003A3DA5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  <w:r w:rsidRPr="003A3DA5">
        <w:rPr>
          <w:rFonts w:ascii="Arial" w:hAnsi="Arial" w:cs="Arial"/>
          <w:b/>
          <w:bCs/>
          <w:sz w:val="22"/>
          <w:szCs w:val="22"/>
        </w:rPr>
        <w:t>CERTIFICATE PROGRAM</w:t>
      </w:r>
      <w:r>
        <w:rPr>
          <w:rFonts w:ascii="Arial" w:hAnsi="Arial" w:cs="Arial"/>
          <w:b/>
          <w:bCs/>
          <w:sz w:val="22"/>
          <w:szCs w:val="22"/>
        </w:rPr>
        <w:t xml:space="preserve"> (Optional)</w:t>
      </w:r>
      <w:r w:rsidRPr="003A3DA5">
        <w:rPr>
          <w:rFonts w:ascii="Arial" w:hAnsi="Arial" w:cs="Arial"/>
          <w:b/>
          <w:bCs/>
          <w:sz w:val="22"/>
          <w:szCs w:val="22"/>
        </w:rPr>
        <w:t xml:space="preserve">: </w:t>
      </w:r>
    </w:p>
    <w:p w14:paraId="411C286E" w14:textId="77777777" w:rsidR="009B60D4" w:rsidRPr="006D5BC0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Course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Semester (Year)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Credits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Grade</w:t>
      </w:r>
    </w:p>
    <w:p w14:paraId="7047D448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</w:p>
    <w:p w14:paraId="0EA7C392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</w:p>
    <w:p w14:paraId="550683CA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</w:p>
    <w:p w14:paraId="0676B429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</w:p>
    <w:p w14:paraId="3F2C1968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</w:p>
    <w:p w14:paraId="7E0182AB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</w:p>
    <w:p w14:paraId="3E832E78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</w:p>
    <w:p w14:paraId="46ECE9A1" w14:textId="77777777" w:rsidR="009B60D4" w:rsidRPr="006D5BC0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</w:p>
    <w:p w14:paraId="6272D948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</w:p>
    <w:p w14:paraId="765ED223" w14:textId="77777777" w:rsidR="009B60D4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</w:p>
    <w:p w14:paraId="44C6E864" w14:textId="2EB07B22" w:rsidR="009B60D4" w:rsidRPr="009B60D4" w:rsidRDefault="009B60D4" w:rsidP="009B60D4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  <w:r w:rsidRPr="006D5BC0">
        <w:rPr>
          <w:rFonts w:ascii="Arial" w:hAnsi="Arial" w:cs="Arial"/>
          <w:b/>
          <w:bCs/>
          <w:sz w:val="22"/>
          <w:szCs w:val="22"/>
        </w:rPr>
        <w:t>EXPECTED DATE FOR COMPLETION OF DEGREE REQUIREMENTS:</w:t>
      </w:r>
      <w:r>
        <w:rPr>
          <w:rFonts w:ascii="Arial" w:hAnsi="Arial" w:cs="Arial"/>
          <w:b/>
          <w:bCs/>
          <w:sz w:val="24"/>
          <w:szCs w:val="24"/>
          <w:u w:val="single"/>
        </w:rPr>
        <w:br w:type="page"/>
      </w:r>
    </w:p>
    <w:p w14:paraId="434AE1FE" w14:textId="06BB8A35" w:rsidR="003A3DA5" w:rsidRDefault="00836FF0" w:rsidP="003A3DA5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12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lastRenderedPageBreak/>
        <w:t>Worksheet for</w:t>
      </w:r>
      <w:r w:rsidR="003A3DA5" w:rsidRPr="006D5BC0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="005E69F6">
        <w:rPr>
          <w:rFonts w:ascii="Arial" w:hAnsi="Arial" w:cs="Arial"/>
          <w:b/>
          <w:bCs/>
          <w:sz w:val="24"/>
          <w:szCs w:val="24"/>
          <w:u w:val="single"/>
        </w:rPr>
        <w:t>PhD</w:t>
      </w:r>
      <w:r w:rsidR="003A3DA5" w:rsidRPr="006D5BC0">
        <w:rPr>
          <w:rFonts w:ascii="Arial" w:hAnsi="Arial" w:cs="Arial"/>
          <w:b/>
          <w:bCs/>
          <w:sz w:val="24"/>
          <w:szCs w:val="24"/>
          <w:u w:val="single"/>
        </w:rPr>
        <w:t xml:space="preserve"> degree</w:t>
      </w:r>
      <w:r w:rsidR="005E69F6">
        <w:rPr>
          <w:rFonts w:ascii="Arial" w:hAnsi="Arial" w:cs="Arial"/>
          <w:b/>
          <w:bCs/>
          <w:sz w:val="24"/>
          <w:szCs w:val="24"/>
          <w:u w:val="single"/>
        </w:rPr>
        <w:t xml:space="preserve"> – with B.S. degree</w:t>
      </w:r>
      <w:r w:rsidR="003A3DA5" w:rsidRPr="006D5BC0">
        <w:rPr>
          <w:rFonts w:ascii="Arial" w:hAnsi="Arial" w:cs="Arial"/>
          <w:b/>
          <w:bCs/>
          <w:sz w:val="22"/>
          <w:szCs w:val="22"/>
        </w:rPr>
        <w:t>:</w:t>
      </w:r>
      <w:r w:rsidR="003A3DA5">
        <w:rPr>
          <w:rFonts w:ascii="Arial" w:hAnsi="Arial" w:cs="Arial"/>
          <w:b/>
          <w:bCs/>
          <w:sz w:val="22"/>
          <w:szCs w:val="22"/>
        </w:rPr>
        <w:t xml:space="preserve"> </w:t>
      </w:r>
      <w:r w:rsidR="005E69F6">
        <w:rPr>
          <w:rFonts w:ascii="Arial" w:hAnsi="Arial" w:cs="Arial"/>
          <w:b/>
          <w:bCs/>
          <w:sz w:val="22"/>
          <w:szCs w:val="22"/>
        </w:rPr>
        <w:t>72</w:t>
      </w:r>
      <w:r w:rsidR="003A3DA5">
        <w:rPr>
          <w:rFonts w:ascii="Arial" w:hAnsi="Arial" w:cs="Arial"/>
          <w:b/>
          <w:bCs/>
          <w:sz w:val="22"/>
          <w:szCs w:val="22"/>
        </w:rPr>
        <w:t xml:space="preserve"> credit hours required</w:t>
      </w:r>
      <w:r w:rsidR="005E69F6">
        <w:rPr>
          <w:rFonts w:ascii="Arial" w:hAnsi="Arial" w:cs="Arial"/>
          <w:b/>
          <w:bCs/>
          <w:sz w:val="22"/>
          <w:szCs w:val="22"/>
        </w:rPr>
        <w:t xml:space="preserve"> – must span a minimum of 9 semesters.</w:t>
      </w:r>
    </w:p>
    <w:p w14:paraId="54082ECE" w14:textId="34B0970D" w:rsidR="005E69F6" w:rsidRDefault="005E69F6" w:rsidP="0045737C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7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Prior to Candidacy: 48 credits (500-level or above) </w:t>
      </w:r>
      <w:r>
        <w:rPr>
          <w:rFonts w:ascii="Arial" w:hAnsi="Arial" w:cs="Arial"/>
          <w:b/>
          <w:bCs/>
          <w:sz w:val="22"/>
          <w:szCs w:val="22"/>
        </w:rPr>
        <w:t>– required credit hours are highlighted in gray</w:t>
      </w:r>
    </w:p>
    <w:p w14:paraId="50B7521E" w14:textId="09EE37FA" w:rsidR="005E69F6" w:rsidRDefault="005E69F6" w:rsidP="005E69F6">
      <w:pPr>
        <w:pStyle w:val="ListParagraph"/>
        <w:numPr>
          <w:ilvl w:val="0"/>
          <w:numId w:val="4"/>
        </w:num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Max of 16 credits of BY 798</w:t>
      </w:r>
    </w:p>
    <w:p w14:paraId="49EA8422" w14:textId="0B703458" w:rsidR="003A3DA5" w:rsidRPr="0003060F" w:rsidRDefault="005E69F6" w:rsidP="0003060F">
      <w:pPr>
        <w:pStyle w:val="ListParagraph"/>
        <w:numPr>
          <w:ilvl w:val="0"/>
          <w:numId w:val="4"/>
        </w:num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Max of 10 credits of labs, seminars, GRD, CIRTL - collectively</w:t>
      </w:r>
    </w:p>
    <w:tbl>
      <w:tblPr>
        <w:tblStyle w:val="TableGrid"/>
        <w:tblW w:w="13230" w:type="dxa"/>
        <w:tblInd w:w="247" w:type="dxa"/>
        <w:tblLayout w:type="fixed"/>
        <w:tblLook w:val="04A0" w:firstRow="1" w:lastRow="0" w:firstColumn="1" w:lastColumn="0" w:noHBand="0" w:noVBand="1"/>
      </w:tblPr>
      <w:tblGrid>
        <w:gridCol w:w="3780"/>
        <w:gridCol w:w="1260"/>
        <w:gridCol w:w="900"/>
        <w:gridCol w:w="900"/>
        <w:gridCol w:w="810"/>
        <w:gridCol w:w="900"/>
        <w:gridCol w:w="810"/>
        <w:gridCol w:w="990"/>
        <w:gridCol w:w="810"/>
        <w:gridCol w:w="1170"/>
        <w:gridCol w:w="900"/>
      </w:tblGrid>
      <w:tr w:rsidR="007B6AC1" w14:paraId="0D74D4EE" w14:textId="68B55F9E" w:rsidTr="005E69F6">
        <w:tc>
          <w:tcPr>
            <w:tcW w:w="378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756CB37D" w14:textId="77777777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B0730">
              <w:rPr>
                <w:rFonts w:ascii="Arial" w:hAnsi="Arial" w:cs="Arial"/>
                <w:b/>
                <w:bCs/>
                <w:sz w:val="22"/>
                <w:szCs w:val="22"/>
              </w:rPr>
              <w:t>Course</w:t>
            </w:r>
          </w:p>
        </w:tc>
        <w:tc>
          <w:tcPr>
            <w:tcW w:w="216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662EC9A7" w14:textId="77777777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Didactic Courses</w:t>
            </w:r>
          </w:p>
        </w:tc>
        <w:tc>
          <w:tcPr>
            <w:tcW w:w="171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2BFB06A0" w14:textId="77777777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Labs</w:t>
            </w:r>
          </w:p>
        </w:tc>
        <w:tc>
          <w:tcPr>
            <w:tcW w:w="1710" w:type="dxa"/>
            <w:gridSpan w:val="2"/>
            <w:tcBorders>
              <w:top w:val="single" w:sz="18" w:space="0" w:color="auto"/>
              <w:left w:val="single" w:sz="8" w:space="0" w:color="auto"/>
              <w:bottom w:val="single" w:sz="8" w:space="0" w:color="auto"/>
            </w:tcBorders>
          </w:tcPr>
          <w:p w14:paraId="583A04BC" w14:textId="77777777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GRD/CIRTL</w:t>
            </w:r>
          </w:p>
        </w:tc>
        <w:tc>
          <w:tcPr>
            <w:tcW w:w="1800" w:type="dxa"/>
            <w:gridSpan w:val="2"/>
            <w:tcBorders>
              <w:top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44D48D9E" w14:textId="5EDFF31C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Seminars</w:t>
            </w:r>
            <w:r w:rsidR="0045737C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(3)</w:t>
            </w:r>
          </w:p>
        </w:tc>
        <w:tc>
          <w:tcPr>
            <w:tcW w:w="207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2949C0C3" w14:textId="670C8546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BY 698 </w:t>
            </w:r>
            <w:r w:rsidR="005E69F6">
              <w:rPr>
                <w:rFonts w:ascii="Arial" w:hAnsi="Arial" w:cs="Arial"/>
                <w:b/>
                <w:bCs/>
                <w:sz w:val="22"/>
                <w:szCs w:val="22"/>
              </w:rPr>
              <w:t>(max. 16)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7B6AC1" w14:paraId="685D9122" w14:textId="66258755" w:rsidTr="005E69F6">
        <w:tc>
          <w:tcPr>
            <w:tcW w:w="378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6196B01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auto"/>
              <w:left w:val="single" w:sz="18" w:space="0" w:color="auto"/>
              <w:right w:val="single" w:sz="8" w:space="0" w:color="auto"/>
            </w:tcBorders>
          </w:tcPr>
          <w:p w14:paraId="282AD636" w14:textId="77777777" w:rsidR="007B6AC1" w:rsidRPr="003A3DA5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right w:val="single" w:sz="18" w:space="0" w:color="auto"/>
            </w:tcBorders>
          </w:tcPr>
          <w:p w14:paraId="0E68AF16" w14:textId="77777777" w:rsidR="007B6AC1" w:rsidRPr="003A3DA5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18" w:space="0" w:color="auto"/>
            </w:tcBorders>
          </w:tcPr>
          <w:p w14:paraId="61118DD2" w14:textId="77777777" w:rsidR="007B6AC1" w:rsidRPr="003A3DA5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810" w:type="dxa"/>
            <w:tcBorders>
              <w:top w:val="single" w:sz="8" w:space="0" w:color="auto"/>
            </w:tcBorders>
          </w:tcPr>
          <w:p w14:paraId="797A9F48" w14:textId="77777777" w:rsidR="007B6AC1" w:rsidRPr="003A3DA5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A3DA5"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18" w:space="0" w:color="auto"/>
            </w:tcBorders>
          </w:tcPr>
          <w:p w14:paraId="703D7FDE" w14:textId="77777777" w:rsidR="007B6AC1" w:rsidRPr="003A3DA5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810" w:type="dxa"/>
            <w:tcBorders>
              <w:top w:val="single" w:sz="8" w:space="0" w:color="auto"/>
              <w:bottom w:val="single" w:sz="18" w:space="0" w:color="auto"/>
            </w:tcBorders>
          </w:tcPr>
          <w:p w14:paraId="025F6B74" w14:textId="77777777" w:rsidR="007B6AC1" w:rsidRPr="003A3DA5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A3DA5"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990" w:type="dxa"/>
            <w:tcBorders>
              <w:top w:val="single" w:sz="8" w:space="0" w:color="auto"/>
            </w:tcBorders>
          </w:tcPr>
          <w:p w14:paraId="21A9E1BD" w14:textId="77777777" w:rsidR="007B6AC1" w:rsidRPr="003A3DA5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810" w:type="dxa"/>
            <w:tcBorders>
              <w:top w:val="single" w:sz="8" w:space="0" w:color="auto"/>
              <w:right w:val="single" w:sz="18" w:space="0" w:color="auto"/>
            </w:tcBorders>
          </w:tcPr>
          <w:p w14:paraId="0D45C3AB" w14:textId="77777777" w:rsidR="007B6AC1" w:rsidRPr="003A3DA5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A3DA5"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1170" w:type="dxa"/>
            <w:tcBorders>
              <w:top w:val="single" w:sz="8" w:space="0" w:color="auto"/>
              <w:left w:val="single" w:sz="18" w:space="0" w:color="auto"/>
            </w:tcBorders>
          </w:tcPr>
          <w:p w14:paraId="48701D7C" w14:textId="77777777" w:rsidR="007B6AC1" w:rsidRPr="003A3DA5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900" w:type="dxa"/>
            <w:tcBorders>
              <w:top w:val="single" w:sz="8" w:space="0" w:color="auto"/>
              <w:right w:val="single" w:sz="18" w:space="0" w:color="auto"/>
            </w:tcBorders>
          </w:tcPr>
          <w:p w14:paraId="1027F7E4" w14:textId="77777777" w:rsidR="007B6AC1" w:rsidRPr="003A3DA5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A3DA5"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</w:tr>
      <w:tr w:rsidR="007B6AC1" w14:paraId="21FBA2F9" w14:textId="64E792D4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6895C51A" w14:textId="4B3E14DB" w:rsidR="007B6AC1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BY </w:t>
            </w:r>
            <w:r w:rsidR="005E69F6">
              <w:rPr>
                <w:rFonts w:ascii="Arial" w:hAnsi="Arial" w:cs="Arial"/>
                <w:b/>
                <w:bCs/>
                <w:sz w:val="22"/>
                <w:szCs w:val="22"/>
              </w:rPr>
              <w:t>755</w:t>
            </w:r>
            <w:r w:rsidR="009B60D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B87B72">
              <w:rPr>
                <w:rFonts w:ascii="Arial" w:hAnsi="Arial" w:cs="Arial"/>
                <w:b/>
                <w:bCs/>
                <w:sz w:val="22"/>
                <w:szCs w:val="22"/>
              </w:rPr>
              <w:t>– Statistics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right w:val="single" w:sz="8" w:space="0" w:color="auto"/>
            </w:tcBorders>
          </w:tcPr>
          <w:p w14:paraId="54B76B08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18" w:space="0" w:color="auto"/>
              <w:left w:val="single" w:sz="8" w:space="0" w:color="auto"/>
              <w:right w:val="single" w:sz="18" w:space="0" w:color="auto"/>
            </w:tcBorders>
            <w:shd w:val="clear" w:color="auto" w:fill="E7E6E6" w:themeFill="background2"/>
          </w:tcPr>
          <w:p w14:paraId="1B920406" w14:textId="01210C5C" w:rsidR="007B6AC1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auto"/>
            </w:tcBorders>
          </w:tcPr>
          <w:p w14:paraId="4BB12628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18" w:space="0" w:color="auto"/>
            </w:tcBorders>
          </w:tcPr>
          <w:p w14:paraId="6611AD69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</w:tcBorders>
          </w:tcPr>
          <w:p w14:paraId="4F369007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18" w:space="0" w:color="auto"/>
            </w:tcBorders>
          </w:tcPr>
          <w:p w14:paraId="7B40322F" w14:textId="7BD04CD9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18" w:space="0" w:color="auto"/>
            </w:tcBorders>
          </w:tcPr>
          <w:p w14:paraId="68D22683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18" w:space="0" w:color="auto"/>
              <w:right w:val="single" w:sz="18" w:space="0" w:color="auto"/>
            </w:tcBorders>
          </w:tcPr>
          <w:p w14:paraId="611C6FF1" w14:textId="7104917D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</w:tcBorders>
          </w:tcPr>
          <w:p w14:paraId="1AFF5029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18" w:space="0" w:color="auto"/>
              <w:right w:val="single" w:sz="18" w:space="0" w:color="auto"/>
            </w:tcBorders>
          </w:tcPr>
          <w:p w14:paraId="4FB3060B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7B6AC1" w14:paraId="299642DE" w14:textId="39A63D65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4DA7EF2A" w14:textId="42F6A80D" w:rsidR="007B6AC1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GRD 715</w:t>
            </w:r>
            <w:r w:rsidR="00B87B72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– TA Prep Course</w:t>
            </w: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3E8F0DC0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110F6362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166457E8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228D26B1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1C120BC0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E7E6E6" w:themeFill="background2"/>
          </w:tcPr>
          <w:p w14:paraId="7B59881B" w14:textId="1062B908" w:rsidR="007B6AC1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990" w:type="dxa"/>
          </w:tcPr>
          <w:p w14:paraId="34C77F53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single" w:sz="18" w:space="0" w:color="auto"/>
            </w:tcBorders>
          </w:tcPr>
          <w:p w14:paraId="646C753B" w14:textId="35895813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2FDA4FB9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65312646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7B6AC1" w14:paraId="52997B10" w14:textId="1A5A2593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049006A9" w14:textId="04D8F3D0" w:rsidR="007B6AC1" w:rsidRPr="00CB0730" w:rsidRDefault="005E69F6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GRD 717 – Scientific Integrity</w:t>
            </w: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245C23DD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7DD89E09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7A33CDC8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306A5DEE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7BA23911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E7E6E6" w:themeFill="background2"/>
          </w:tcPr>
          <w:p w14:paraId="19743791" w14:textId="120E1495" w:rsidR="007B6AC1" w:rsidRPr="00CB0730" w:rsidRDefault="005E69F6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990" w:type="dxa"/>
          </w:tcPr>
          <w:p w14:paraId="1A8468DB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single" w:sz="18" w:space="0" w:color="auto"/>
            </w:tcBorders>
            <w:shd w:val="clear" w:color="auto" w:fill="auto"/>
          </w:tcPr>
          <w:p w14:paraId="64B74F5B" w14:textId="41385D70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676C3FEE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3EDD808D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5737C" w14:paraId="1154A92F" w14:textId="77777777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0C9905DD" w14:textId="77777777" w:rsidR="0045737C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6582A72E" w14:textId="77777777" w:rsidR="0045737C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60547CE1" w14:textId="77777777" w:rsidR="0045737C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2447B688" w14:textId="77777777" w:rsidR="0045737C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6E323D5F" w14:textId="77777777" w:rsidR="0045737C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186947AC" w14:textId="77777777" w:rsidR="0045737C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9EF4304" w14:textId="77777777" w:rsidR="0045737C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0AEAA668" w14:textId="77777777" w:rsidR="0045737C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single" w:sz="18" w:space="0" w:color="auto"/>
            </w:tcBorders>
            <w:shd w:val="clear" w:color="auto" w:fill="E7E6E6" w:themeFill="background2"/>
          </w:tcPr>
          <w:p w14:paraId="66FE8EDD" w14:textId="574E5847" w:rsidR="0045737C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4EBB9F22" w14:textId="77777777" w:rsidR="0045737C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0ED4B5F1" w14:textId="77777777" w:rsidR="0045737C" w:rsidRPr="00CB0730" w:rsidRDefault="0045737C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7B6AC1" w14:paraId="43CA66E8" w14:textId="7C2912BD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6512E67B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2120FC70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098122EB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3A2536C3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40B2A2D1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201D0CCF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58135B9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18F6A97D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single" w:sz="18" w:space="0" w:color="auto"/>
            </w:tcBorders>
            <w:shd w:val="clear" w:color="auto" w:fill="E7E6E6" w:themeFill="background2"/>
          </w:tcPr>
          <w:p w14:paraId="49D0EB7D" w14:textId="739D7CF9" w:rsidR="007B6AC1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6EE6F466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2D3ACCAA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7B6AC1" w14:paraId="58DAAB07" w14:textId="547EE324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46DAA141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4C6925AF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78D79A10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023E62CF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2E615094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665D0C24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AA7B1C6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2E5BB39A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  <w:shd w:val="clear" w:color="auto" w:fill="E7E6E6" w:themeFill="background2"/>
          </w:tcPr>
          <w:p w14:paraId="0F05D70B" w14:textId="40C06BF9" w:rsidR="007B6AC1" w:rsidRPr="00CB0730" w:rsidRDefault="005E69F6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6E176808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12FEED1A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B60D4" w14:paraId="61DE58E1" w14:textId="77777777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70C4F7F7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4F69AC33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240008E8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306260BB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4925C578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491556C6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52AEBD06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149679E1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6BCE7963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6B13C432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705AAE51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B60D4" w14:paraId="0E9D4070" w14:textId="77777777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3998ECE1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3AC44676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16CFE4BA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40866E77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00489C3B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7C9E4478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5EB5A2E9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79379B55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654F1226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257828D4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0DC30B82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E7D72" w14:paraId="43C1E785" w14:textId="77777777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53FDF2DE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505B2376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536C4686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7BDA68A7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04EDD70B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335F6497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6DA2B30B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15BBA40F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5A919F0D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1F8F9A21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6318A6BF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E7D72" w14:paraId="0AE275C8" w14:textId="77777777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3CEFAD9C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51E40679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33D930C4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2E309CC1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9FA71E1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37EF8F71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7C5EBF8F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59E7C529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2B83AB9C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755B40DB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48D412CF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E7D72" w14:paraId="464DAE03" w14:textId="77777777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2CCD2052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545DB923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2A945B44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187E1A98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38CEF95C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7741047A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455B628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3739DD58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41ED5761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493DF8FB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69859FBB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E7D72" w14:paraId="3E29A0F3" w14:textId="77777777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58E63024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11D1C313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37357C41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19ECA6FA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26CE84BC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5BC6F7D0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7B1DC664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4050F6BE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7D16BFFF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6CD085D5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16AB214F" w14:textId="77777777" w:rsidR="000E7D72" w:rsidRPr="00CB0730" w:rsidRDefault="000E7D72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B60D4" w14:paraId="58C8AE7E" w14:textId="77777777" w:rsidTr="005E69F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6DBCB855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7BF8936E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0A3CDB39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5BB2E1B6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7889F24F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5F21AFD1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2A62CD27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2B651E0C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613E73C5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33EC3C5C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08D46F90" w14:textId="77777777" w:rsidR="009B60D4" w:rsidRPr="00CB0730" w:rsidRDefault="009B60D4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7B6AC1" w14:paraId="66FDD1E9" w14:textId="47134683" w:rsidTr="005E69F6">
        <w:tc>
          <w:tcPr>
            <w:tcW w:w="378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9870435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14:paraId="6BB92983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397A72A3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  <w:bottom w:val="single" w:sz="18" w:space="0" w:color="auto"/>
            </w:tcBorders>
          </w:tcPr>
          <w:p w14:paraId="298CAE35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18" w:space="0" w:color="auto"/>
            </w:tcBorders>
          </w:tcPr>
          <w:p w14:paraId="1503FCAD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bottom w:val="single" w:sz="18" w:space="0" w:color="auto"/>
            </w:tcBorders>
          </w:tcPr>
          <w:p w14:paraId="55012F05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18" w:space="0" w:color="auto"/>
            </w:tcBorders>
          </w:tcPr>
          <w:p w14:paraId="2975B92C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  <w:tcBorders>
              <w:bottom w:val="single" w:sz="18" w:space="0" w:color="auto"/>
            </w:tcBorders>
          </w:tcPr>
          <w:p w14:paraId="244D851C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4CF83885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  <w:bottom w:val="single" w:sz="18" w:space="0" w:color="auto"/>
            </w:tcBorders>
          </w:tcPr>
          <w:p w14:paraId="699D2CBE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bottom w:val="single" w:sz="18" w:space="0" w:color="auto"/>
              <w:right w:val="single" w:sz="18" w:space="0" w:color="auto"/>
            </w:tcBorders>
          </w:tcPr>
          <w:p w14:paraId="4DCA5A7A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7B6AC1" w14:paraId="7AE50389" w14:textId="0C382469" w:rsidTr="005E69F6">
        <w:tc>
          <w:tcPr>
            <w:tcW w:w="504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</w:tcPr>
          <w:p w14:paraId="326ABE73" w14:textId="77777777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Subtotals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4418FD58" w14:textId="77777777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441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</w:tcPr>
          <w:p w14:paraId="0DBC0252" w14:textId="4EC2578F" w:rsidR="007B6AC1" w:rsidRPr="00CB0730" w:rsidRDefault="005E69F6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Collective Max: 10</w:t>
            </w:r>
          </w:p>
        </w:tc>
        <w:tc>
          <w:tcPr>
            <w:tcW w:w="810" w:type="dxa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00B1C61B" w14:textId="77777777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  <w:shd w:val="clear" w:color="auto" w:fill="auto"/>
          </w:tcPr>
          <w:p w14:paraId="3F09A3C5" w14:textId="0D2BA5E2" w:rsidR="007B6AC1" w:rsidRPr="00CB0730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Max. </w:t>
            </w:r>
            <w:r w:rsidR="005E69F6">
              <w:rPr>
                <w:rFonts w:ascii="Arial" w:hAnsi="Arial" w:cs="Arial"/>
              </w:rPr>
              <w:t>16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6FDC8B9D" w14:textId="77777777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7B6AC1" w14:paraId="215B0541" w14:textId="1498310E" w:rsidTr="007B6AC1">
        <w:tc>
          <w:tcPr>
            <w:tcW w:w="504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</w:tcPr>
          <w:p w14:paraId="3EC5A890" w14:textId="77777777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8190" w:type="dxa"/>
            <w:gridSpan w:val="9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3FE077A7" w14:textId="77777777" w:rsidR="007B6AC1" w:rsidRDefault="007B6AC1" w:rsidP="001709A3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6C307F99" w14:textId="77777777" w:rsidR="00836FF0" w:rsidRDefault="00836FF0" w:rsidP="003A3DA5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</w:p>
    <w:p w14:paraId="4FD6BED1" w14:textId="595A12B5" w:rsidR="005E69F6" w:rsidRDefault="005E69F6" w:rsidP="0045737C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7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Date of Candidacy: _______________________</w:t>
      </w:r>
    </w:p>
    <w:p w14:paraId="7F2AD2A9" w14:textId="77777777" w:rsidR="005E69F6" w:rsidRDefault="005E69F6" w:rsidP="0045737C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70"/>
        <w:rPr>
          <w:rFonts w:ascii="Arial" w:hAnsi="Arial" w:cs="Arial"/>
          <w:b/>
          <w:bCs/>
          <w:sz w:val="22"/>
          <w:szCs w:val="22"/>
        </w:rPr>
      </w:pPr>
    </w:p>
    <w:p w14:paraId="0B47BB85" w14:textId="77777777" w:rsidR="005E69F6" w:rsidRDefault="005E69F6" w:rsidP="0045737C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7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As</w:t>
      </w:r>
      <w:r w:rsidR="007B6AC1">
        <w:rPr>
          <w:rFonts w:ascii="Arial" w:hAnsi="Arial" w:cs="Arial"/>
          <w:b/>
          <w:bCs/>
          <w:sz w:val="22"/>
          <w:szCs w:val="22"/>
        </w:rPr>
        <w:t xml:space="preserve"> Candida</w:t>
      </w:r>
      <w:r>
        <w:rPr>
          <w:rFonts w:ascii="Arial" w:hAnsi="Arial" w:cs="Arial"/>
          <w:b/>
          <w:bCs/>
          <w:sz w:val="22"/>
          <w:szCs w:val="22"/>
        </w:rPr>
        <w:t>te</w:t>
      </w:r>
      <w:r w:rsidR="007B6AC1">
        <w:rPr>
          <w:rFonts w:ascii="Arial" w:hAnsi="Arial" w:cs="Arial"/>
          <w:b/>
          <w:bCs/>
          <w:sz w:val="22"/>
          <w:szCs w:val="22"/>
        </w:rPr>
        <w:t xml:space="preserve">: </w:t>
      </w:r>
      <w:r>
        <w:rPr>
          <w:rFonts w:ascii="Arial" w:hAnsi="Arial" w:cs="Arial"/>
          <w:b/>
          <w:bCs/>
          <w:sz w:val="22"/>
          <w:szCs w:val="22"/>
        </w:rPr>
        <w:t>24</w:t>
      </w:r>
      <w:r w:rsidR="007B6AC1">
        <w:rPr>
          <w:rFonts w:ascii="Arial" w:hAnsi="Arial" w:cs="Arial"/>
          <w:b/>
          <w:bCs/>
          <w:sz w:val="22"/>
          <w:szCs w:val="22"/>
        </w:rPr>
        <w:t xml:space="preserve"> credits</w:t>
      </w:r>
    </w:p>
    <w:p w14:paraId="304B3761" w14:textId="2B6FBD16" w:rsidR="007B6AC1" w:rsidRPr="000E7D72" w:rsidRDefault="005E69F6" w:rsidP="000E7D72">
      <w:pPr>
        <w:pStyle w:val="ListParagraph"/>
        <w:numPr>
          <w:ilvl w:val="0"/>
          <w:numId w:val="5"/>
        </w:num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  <w:r w:rsidRPr="005E69F6">
        <w:rPr>
          <w:rFonts w:ascii="Arial" w:hAnsi="Arial" w:cs="Arial"/>
          <w:sz w:val="22"/>
          <w:szCs w:val="22"/>
        </w:rPr>
        <w:t xml:space="preserve">Minimum of 24 credits of BY 799 (or </w:t>
      </w:r>
      <w:r>
        <w:rPr>
          <w:rFonts w:ascii="Arial" w:hAnsi="Arial" w:cs="Arial"/>
          <w:sz w:val="22"/>
          <w:szCs w:val="22"/>
        </w:rPr>
        <w:t xml:space="preserve">a </w:t>
      </w:r>
      <w:r w:rsidRPr="005E69F6">
        <w:rPr>
          <w:rFonts w:ascii="Arial" w:hAnsi="Arial" w:cs="Arial"/>
          <w:sz w:val="22"/>
          <w:szCs w:val="22"/>
        </w:rPr>
        <w:t>combo of 12 credits of BY 799 and 12 credits of didactic credits)</w:t>
      </w:r>
    </w:p>
    <w:tbl>
      <w:tblPr>
        <w:tblStyle w:val="TableGrid"/>
        <w:tblW w:w="10980" w:type="dxa"/>
        <w:tblInd w:w="247" w:type="dxa"/>
        <w:tblLayout w:type="fixed"/>
        <w:tblLook w:val="04A0" w:firstRow="1" w:lastRow="0" w:firstColumn="1" w:lastColumn="0" w:noHBand="0" w:noVBand="1"/>
      </w:tblPr>
      <w:tblGrid>
        <w:gridCol w:w="3960"/>
        <w:gridCol w:w="1260"/>
        <w:gridCol w:w="1080"/>
        <w:gridCol w:w="1260"/>
        <w:gridCol w:w="1080"/>
        <w:gridCol w:w="1260"/>
        <w:gridCol w:w="1080"/>
      </w:tblGrid>
      <w:tr w:rsidR="005E69F6" w14:paraId="5C22F149" w14:textId="4A27E286" w:rsidTr="000E7D72">
        <w:tc>
          <w:tcPr>
            <w:tcW w:w="396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578730AC" w14:textId="77777777" w:rsidR="005E69F6" w:rsidRDefault="005E69F6" w:rsidP="00AA3BBF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B0730">
              <w:rPr>
                <w:rFonts w:ascii="Arial" w:hAnsi="Arial" w:cs="Arial"/>
                <w:b/>
                <w:bCs/>
                <w:sz w:val="22"/>
                <w:szCs w:val="22"/>
              </w:rPr>
              <w:t>Course</w:t>
            </w: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4D193C16" w14:textId="72142DF9" w:rsidR="005E69F6" w:rsidRDefault="005E69F6" w:rsidP="00AA3BBF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BY 799 (min. 12)</w:t>
            </w: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626BFE82" w14:textId="62CDFB83" w:rsidR="005E69F6" w:rsidRDefault="005E69F6" w:rsidP="00AA3BBF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Didactic Courses</w:t>
            </w: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7729F8B5" w14:textId="0A1C65B4" w:rsidR="005E69F6" w:rsidRDefault="005E69F6" w:rsidP="00AA3BBF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Other Credits</w:t>
            </w:r>
          </w:p>
        </w:tc>
      </w:tr>
      <w:tr w:rsidR="000E7D72" w14:paraId="03718E5B" w14:textId="20372347" w:rsidTr="000E7D72">
        <w:tc>
          <w:tcPr>
            <w:tcW w:w="396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38F7302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auto"/>
              <w:right w:val="single" w:sz="4" w:space="0" w:color="auto"/>
            </w:tcBorders>
          </w:tcPr>
          <w:p w14:paraId="3291DD97" w14:textId="77777777" w:rsidR="000E7D72" w:rsidRPr="003A3DA5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1080" w:type="dxa"/>
            <w:tcBorders>
              <w:top w:val="single" w:sz="8" w:space="0" w:color="auto"/>
              <w:left w:val="single" w:sz="4" w:space="0" w:color="auto"/>
              <w:right w:val="single" w:sz="18" w:space="0" w:color="auto"/>
            </w:tcBorders>
          </w:tcPr>
          <w:p w14:paraId="20EEC7BE" w14:textId="77777777" w:rsidR="000E7D72" w:rsidRPr="003A3DA5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05E3312" w14:textId="58E9C59D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1080" w:type="dxa"/>
            <w:tcBorders>
              <w:top w:val="single" w:sz="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47353BE8" w14:textId="1B4EFCD1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281EC2E" w14:textId="249285DE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1080" w:type="dxa"/>
            <w:tcBorders>
              <w:top w:val="single" w:sz="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E512771" w14:textId="24265CD5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</w:tr>
      <w:tr w:rsidR="000E7D72" w14:paraId="00EBC402" w14:textId="0A63134A" w:rsidTr="000E7D72">
        <w:tc>
          <w:tcPr>
            <w:tcW w:w="3960" w:type="dxa"/>
            <w:tcBorders>
              <w:left w:val="single" w:sz="18" w:space="0" w:color="auto"/>
              <w:right w:val="single" w:sz="18" w:space="0" w:color="auto"/>
            </w:tcBorders>
          </w:tcPr>
          <w:p w14:paraId="366EF3BA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18" w:space="0" w:color="auto"/>
              <w:right w:val="single" w:sz="4" w:space="0" w:color="auto"/>
            </w:tcBorders>
          </w:tcPr>
          <w:p w14:paraId="1141F3FB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2A39A7EC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</w:tcPr>
          <w:p w14:paraId="47779E3C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46B0957F" w14:textId="1FBA41B6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</w:tcPr>
          <w:p w14:paraId="252B94F6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15E7AD51" w14:textId="4CBA611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E7D72" w14:paraId="32F9354B" w14:textId="73F0AF13" w:rsidTr="000E7D72">
        <w:tc>
          <w:tcPr>
            <w:tcW w:w="3960" w:type="dxa"/>
            <w:tcBorders>
              <w:left w:val="single" w:sz="18" w:space="0" w:color="auto"/>
              <w:right w:val="single" w:sz="18" w:space="0" w:color="auto"/>
            </w:tcBorders>
          </w:tcPr>
          <w:p w14:paraId="6FCB27D6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14:paraId="212C8642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44274E72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14:paraId="6C4EA26E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38913C7D" w14:textId="1CD9D860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14:paraId="01A90891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73796402" w14:textId="1A2E6A19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E7D72" w14:paraId="5564251F" w14:textId="12FEA787" w:rsidTr="000E7D72">
        <w:tc>
          <w:tcPr>
            <w:tcW w:w="3960" w:type="dxa"/>
            <w:tcBorders>
              <w:left w:val="single" w:sz="18" w:space="0" w:color="auto"/>
              <w:right w:val="single" w:sz="18" w:space="0" w:color="auto"/>
            </w:tcBorders>
          </w:tcPr>
          <w:p w14:paraId="1D7E5BD5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14:paraId="529E9C49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29DE6F64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14:paraId="4736D017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0A9A819A" w14:textId="237E8165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14:paraId="26620A35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4E6D90D4" w14:textId="6BC958D6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E7D72" w14:paraId="7B3A39DB" w14:textId="5C59E3FD" w:rsidTr="000E7D72">
        <w:tc>
          <w:tcPr>
            <w:tcW w:w="396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8D24C98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bottom w:val="single" w:sz="18" w:space="0" w:color="auto"/>
              <w:right w:val="single" w:sz="4" w:space="0" w:color="auto"/>
            </w:tcBorders>
          </w:tcPr>
          <w:p w14:paraId="71F5147C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21FDBA5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A6FF108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A101675" w14:textId="5E883541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0F6EC06" w14:textId="77777777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F8C4BFB" w14:textId="1E753174" w:rsidR="000E7D72" w:rsidRPr="00CB0730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E7D72" w14:paraId="1F3212C3" w14:textId="444BCBAD" w:rsidTr="000E7D72"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</w:tcPr>
          <w:p w14:paraId="03CA7C80" w14:textId="77777777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Subtotals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214CCC21" w14:textId="25B8B692" w:rsidR="000E7D72" w:rsidRPr="004105E6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22"/>
                <w:szCs w:val="22"/>
              </w:rPr>
            </w:pPr>
            <w:r w:rsidRPr="004105E6">
              <w:rPr>
                <w:rFonts w:ascii="Arial" w:hAnsi="Arial" w:cs="Arial"/>
                <w:sz w:val="21"/>
                <w:szCs w:val="21"/>
              </w:rPr>
              <w:t xml:space="preserve">Min. </w:t>
            </w:r>
            <w:r>
              <w:rPr>
                <w:rFonts w:ascii="Arial" w:hAnsi="Arial" w:cs="Arial"/>
                <w:sz w:val="21"/>
                <w:szCs w:val="21"/>
              </w:rPr>
              <w:t>12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A3FDDF0" w14:textId="77777777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4FBB4663" w14:textId="77777777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A270F48" w14:textId="40D1E7ED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ADEBFEA" w14:textId="77777777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AD1907A" w14:textId="00F67B24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E7D72" w14:paraId="12DDD790" w14:textId="44A06FFD" w:rsidTr="00AB41DB"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</w:tcPr>
          <w:p w14:paraId="5F067CC2" w14:textId="77777777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2A22C49F" w14:textId="77777777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6D725A1C" w14:textId="77777777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59F50451" w14:textId="77777777" w:rsidR="000E7D72" w:rsidRDefault="000E7D72" w:rsidP="000E7D72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6616F6F4" w14:textId="77777777" w:rsidR="007B6AC1" w:rsidRDefault="007B6AC1" w:rsidP="003A3DA5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</w:p>
    <w:p w14:paraId="5134AD25" w14:textId="4E190114" w:rsidR="003A3DA5" w:rsidRPr="006D5BC0" w:rsidRDefault="003A3DA5" w:rsidP="003A3DA5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  <w:r w:rsidRPr="006D5BC0">
        <w:rPr>
          <w:rFonts w:ascii="Arial" w:hAnsi="Arial" w:cs="Arial"/>
          <w:b/>
          <w:bCs/>
          <w:sz w:val="22"/>
          <w:szCs w:val="22"/>
        </w:rPr>
        <w:t xml:space="preserve">ADDITIONAL </w:t>
      </w:r>
      <w:r w:rsidRPr="006D5BC0">
        <w:rPr>
          <w:rFonts w:ascii="Arial" w:hAnsi="Arial" w:cs="Arial"/>
          <w:b/>
          <w:bCs/>
          <w:sz w:val="22"/>
          <w:szCs w:val="22"/>
          <w:u w:val="single"/>
        </w:rPr>
        <w:t>GRADUATE</w:t>
      </w:r>
      <w:r w:rsidRPr="006D5BC0">
        <w:rPr>
          <w:rFonts w:ascii="Arial" w:hAnsi="Arial" w:cs="Arial"/>
          <w:b/>
          <w:bCs/>
          <w:sz w:val="22"/>
          <w:szCs w:val="22"/>
        </w:rPr>
        <w:t xml:space="preserve"> COURSES COMPLETED:</w:t>
      </w:r>
    </w:p>
    <w:p w14:paraId="63CDCDDB" w14:textId="4EA66EB9" w:rsidR="003A3DA5" w:rsidRPr="006D5BC0" w:rsidRDefault="003A3DA5" w:rsidP="003A3DA5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  <w:r w:rsidRPr="006D5BC0">
        <w:rPr>
          <w:rFonts w:ascii="Arial" w:hAnsi="Arial" w:cs="Arial"/>
          <w:sz w:val="22"/>
          <w:szCs w:val="22"/>
        </w:rPr>
        <w:t>Course</w:t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Semester</w:t>
      </w:r>
      <w:r w:rsidRPr="006D5BC0">
        <w:rPr>
          <w:rFonts w:ascii="Arial" w:hAnsi="Arial" w:cs="Arial"/>
          <w:sz w:val="22"/>
          <w:szCs w:val="22"/>
        </w:rPr>
        <w:t xml:space="preserve"> (Year)</w:t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Credits</w:t>
      </w:r>
      <w:r w:rsidRPr="006D5BC0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   </w:t>
      </w:r>
      <w:r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>Grade</w:t>
      </w:r>
    </w:p>
    <w:p w14:paraId="0BD5B05B" w14:textId="360D342D" w:rsidR="0003060F" w:rsidRDefault="0003060F" w:rsidP="0003060F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12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lastRenderedPageBreak/>
        <w:t>Worksheet for</w:t>
      </w:r>
      <w:r w:rsidRPr="006D5BC0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u w:val="single"/>
        </w:rPr>
        <w:t>PhD</w:t>
      </w:r>
      <w:r w:rsidRPr="006D5BC0">
        <w:rPr>
          <w:rFonts w:ascii="Arial" w:hAnsi="Arial" w:cs="Arial"/>
          <w:b/>
          <w:bCs/>
          <w:sz w:val="24"/>
          <w:szCs w:val="24"/>
          <w:u w:val="single"/>
        </w:rPr>
        <w:t xml:space="preserve"> degree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 – with </w:t>
      </w:r>
      <w:r>
        <w:rPr>
          <w:rFonts w:ascii="Arial" w:hAnsi="Arial" w:cs="Arial"/>
          <w:b/>
          <w:bCs/>
          <w:sz w:val="24"/>
          <w:szCs w:val="24"/>
          <w:u w:val="single"/>
        </w:rPr>
        <w:t>M</w:t>
      </w:r>
      <w:r>
        <w:rPr>
          <w:rFonts w:ascii="Arial" w:hAnsi="Arial" w:cs="Arial"/>
          <w:b/>
          <w:bCs/>
          <w:sz w:val="24"/>
          <w:szCs w:val="24"/>
          <w:u w:val="single"/>
        </w:rPr>
        <w:t>.S.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 or equivalent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 degree</w:t>
      </w:r>
      <w:r w:rsidRPr="006D5BC0">
        <w:rPr>
          <w:rFonts w:ascii="Arial" w:hAnsi="Arial" w:cs="Arial"/>
          <w:b/>
          <w:bCs/>
          <w:sz w:val="22"/>
          <w:szCs w:val="22"/>
        </w:rPr>
        <w:t>: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51</w:t>
      </w:r>
      <w:r>
        <w:rPr>
          <w:rFonts w:ascii="Arial" w:hAnsi="Arial" w:cs="Arial"/>
          <w:b/>
          <w:bCs/>
          <w:sz w:val="22"/>
          <w:szCs w:val="22"/>
        </w:rPr>
        <w:t xml:space="preserve"> credit hours required – must span a minimum of 9 semesters.</w:t>
      </w:r>
    </w:p>
    <w:p w14:paraId="1FDB57D8" w14:textId="587DC0DE" w:rsidR="0003060F" w:rsidRDefault="0003060F" w:rsidP="0003060F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7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Prior to Candidacy: </w:t>
      </w:r>
      <w:r>
        <w:rPr>
          <w:rFonts w:ascii="Arial" w:hAnsi="Arial" w:cs="Arial"/>
          <w:b/>
          <w:bCs/>
          <w:sz w:val="22"/>
          <w:szCs w:val="22"/>
        </w:rPr>
        <w:t>27</w:t>
      </w:r>
      <w:r>
        <w:rPr>
          <w:rFonts w:ascii="Arial" w:hAnsi="Arial" w:cs="Arial"/>
          <w:b/>
          <w:bCs/>
          <w:sz w:val="22"/>
          <w:szCs w:val="22"/>
        </w:rPr>
        <w:t xml:space="preserve"> credits (500-level or above) – required credit hours are highlighted in gray</w:t>
      </w:r>
    </w:p>
    <w:p w14:paraId="3CC5C991" w14:textId="6B5CF62A" w:rsidR="0003060F" w:rsidRDefault="0003060F" w:rsidP="0003060F">
      <w:pPr>
        <w:pStyle w:val="ListParagraph"/>
        <w:numPr>
          <w:ilvl w:val="0"/>
          <w:numId w:val="4"/>
        </w:num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Max of 6 credits of BY 798</w:t>
      </w:r>
    </w:p>
    <w:p w14:paraId="0AD2A030" w14:textId="4C093C1E" w:rsidR="0003060F" w:rsidRPr="0003060F" w:rsidRDefault="0003060F" w:rsidP="0003060F">
      <w:pPr>
        <w:pStyle w:val="ListParagraph"/>
        <w:numPr>
          <w:ilvl w:val="0"/>
          <w:numId w:val="4"/>
        </w:num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Max of </w:t>
      </w:r>
      <w:r>
        <w:rPr>
          <w:rFonts w:ascii="Arial" w:hAnsi="Arial" w:cs="Arial"/>
          <w:b/>
          <w:bCs/>
          <w:sz w:val="22"/>
          <w:szCs w:val="22"/>
        </w:rPr>
        <w:t>6</w:t>
      </w:r>
      <w:r>
        <w:rPr>
          <w:rFonts w:ascii="Arial" w:hAnsi="Arial" w:cs="Arial"/>
          <w:b/>
          <w:bCs/>
          <w:sz w:val="22"/>
          <w:szCs w:val="22"/>
        </w:rPr>
        <w:t xml:space="preserve"> credits of labs, seminars, GRD, CIRTL - collectively</w:t>
      </w:r>
    </w:p>
    <w:tbl>
      <w:tblPr>
        <w:tblStyle w:val="TableGrid"/>
        <w:tblW w:w="13230" w:type="dxa"/>
        <w:tblInd w:w="247" w:type="dxa"/>
        <w:tblLayout w:type="fixed"/>
        <w:tblLook w:val="04A0" w:firstRow="1" w:lastRow="0" w:firstColumn="1" w:lastColumn="0" w:noHBand="0" w:noVBand="1"/>
      </w:tblPr>
      <w:tblGrid>
        <w:gridCol w:w="3780"/>
        <w:gridCol w:w="1260"/>
        <w:gridCol w:w="900"/>
        <w:gridCol w:w="900"/>
        <w:gridCol w:w="810"/>
        <w:gridCol w:w="900"/>
        <w:gridCol w:w="810"/>
        <w:gridCol w:w="990"/>
        <w:gridCol w:w="810"/>
        <w:gridCol w:w="1170"/>
        <w:gridCol w:w="900"/>
      </w:tblGrid>
      <w:tr w:rsidR="0003060F" w14:paraId="39099F64" w14:textId="77777777" w:rsidTr="00654D36">
        <w:tc>
          <w:tcPr>
            <w:tcW w:w="378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4D58031D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B0730">
              <w:rPr>
                <w:rFonts w:ascii="Arial" w:hAnsi="Arial" w:cs="Arial"/>
                <w:b/>
                <w:bCs/>
                <w:sz w:val="22"/>
                <w:szCs w:val="22"/>
              </w:rPr>
              <w:t>Course</w:t>
            </w:r>
          </w:p>
        </w:tc>
        <w:tc>
          <w:tcPr>
            <w:tcW w:w="216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447C59C9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Didactic Courses</w:t>
            </w:r>
          </w:p>
        </w:tc>
        <w:tc>
          <w:tcPr>
            <w:tcW w:w="171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8" w:space="0" w:color="auto"/>
            </w:tcBorders>
          </w:tcPr>
          <w:p w14:paraId="718D3D39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Labs</w:t>
            </w:r>
          </w:p>
        </w:tc>
        <w:tc>
          <w:tcPr>
            <w:tcW w:w="1710" w:type="dxa"/>
            <w:gridSpan w:val="2"/>
            <w:tcBorders>
              <w:top w:val="single" w:sz="18" w:space="0" w:color="auto"/>
              <w:left w:val="single" w:sz="8" w:space="0" w:color="auto"/>
              <w:bottom w:val="single" w:sz="8" w:space="0" w:color="auto"/>
            </w:tcBorders>
          </w:tcPr>
          <w:p w14:paraId="52729F4E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GRD/CIRTL</w:t>
            </w:r>
          </w:p>
        </w:tc>
        <w:tc>
          <w:tcPr>
            <w:tcW w:w="1800" w:type="dxa"/>
            <w:gridSpan w:val="2"/>
            <w:tcBorders>
              <w:top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125646E2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Seminars (3)</w:t>
            </w:r>
          </w:p>
        </w:tc>
        <w:tc>
          <w:tcPr>
            <w:tcW w:w="207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12EA13E3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BY 698 (max. 16) </w:t>
            </w:r>
          </w:p>
        </w:tc>
      </w:tr>
      <w:tr w:rsidR="0003060F" w14:paraId="513FB494" w14:textId="77777777" w:rsidTr="00654D36">
        <w:tc>
          <w:tcPr>
            <w:tcW w:w="378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134947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auto"/>
              <w:left w:val="single" w:sz="18" w:space="0" w:color="auto"/>
              <w:right w:val="single" w:sz="8" w:space="0" w:color="auto"/>
            </w:tcBorders>
          </w:tcPr>
          <w:p w14:paraId="192FC071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right w:val="single" w:sz="18" w:space="0" w:color="auto"/>
            </w:tcBorders>
          </w:tcPr>
          <w:p w14:paraId="57F67F86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18" w:space="0" w:color="auto"/>
            </w:tcBorders>
          </w:tcPr>
          <w:p w14:paraId="268714AB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810" w:type="dxa"/>
            <w:tcBorders>
              <w:top w:val="single" w:sz="8" w:space="0" w:color="auto"/>
            </w:tcBorders>
          </w:tcPr>
          <w:p w14:paraId="2730A78F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A3DA5"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18" w:space="0" w:color="auto"/>
            </w:tcBorders>
          </w:tcPr>
          <w:p w14:paraId="1098DEB6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810" w:type="dxa"/>
            <w:tcBorders>
              <w:top w:val="single" w:sz="8" w:space="0" w:color="auto"/>
              <w:bottom w:val="single" w:sz="18" w:space="0" w:color="auto"/>
            </w:tcBorders>
          </w:tcPr>
          <w:p w14:paraId="53A4A3B7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A3DA5"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990" w:type="dxa"/>
            <w:tcBorders>
              <w:top w:val="single" w:sz="8" w:space="0" w:color="auto"/>
            </w:tcBorders>
          </w:tcPr>
          <w:p w14:paraId="6E2974C6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810" w:type="dxa"/>
            <w:tcBorders>
              <w:top w:val="single" w:sz="8" w:space="0" w:color="auto"/>
              <w:right w:val="single" w:sz="18" w:space="0" w:color="auto"/>
            </w:tcBorders>
          </w:tcPr>
          <w:p w14:paraId="4771D334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A3DA5"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1170" w:type="dxa"/>
            <w:tcBorders>
              <w:top w:val="single" w:sz="8" w:space="0" w:color="auto"/>
              <w:left w:val="single" w:sz="18" w:space="0" w:color="auto"/>
            </w:tcBorders>
          </w:tcPr>
          <w:p w14:paraId="74C054B8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900" w:type="dxa"/>
            <w:tcBorders>
              <w:top w:val="single" w:sz="8" w:space="0" w:color="auto"/>
              <w:right w:val="single" w:sz="18" w:space="0" w:color="auto"/>
            </w:tcBorders>
          </w:tcPr>
          <w:p w14:paraId="117F0717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A3DA5"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</w:tr>
      <w:tr w:rsidR="0003060F" w14:paraId="2771297F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13FF6696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BY 755 – Statistics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right w:val="single" w:sz="8" w:space="0" w:color="auto"/>
            </w:tcBorders>
          </w:tcPr>
          <w:p w14:paraId="480F53A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18" w:space="0" w:color="auto"/>
              <w:left w:val="single" w:sz="8" w:space="0" w:color="auto"/>
              <w:right w:val="single" w:sz="18" w:space="0" w:color="auto"/>
            </w:tcBorders>
            <w:shd w:val="clear" w:color="auto" w:fill="E7E6E6" w:themeFill="background2"/>
          </w:tcPr>
          <w:p w14:paraId="0F08C1E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auto"/>
            </w:tcBorders>
          </w:tcPr>
          <w:p w14:paraId="5E03700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18" w:space="0" w:color="auto"/>
            </w:tcBorders>
          </w:tcPr>
          <w:p w14:paraId="44EE278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6" w:space="0" w:color="auto"/>
            </w:tcBorders>
          </w:tcPr>
          <w:p w14:paraId="7F6EE4C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18" w:space="0" w:color="auto"/>
            </w:tcBorders>
          </w:tcPr>
          <w:p w14:paraId="5C4B3008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18" w:space="0" w:color="auto"/>
            </w:tcBorders>
          </w:tcPr>
          <w:p w14:paraId="4B7E9446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18" w:space="0" w:color="auto"/>
              <w:right w:val="single" w:sz="18" w:space="0" w:color="auto"/>
            </w:tcBorders>
          </w:tcPr>
          <w:p w14:paraId="520B147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</w:tcBorders>
          </w:tcPr>
          <w:p w14:paraId="0E1C638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18" w:space="0" w:color="auto"/>
              <w:right w:val="single" w:sz="18" w:space="0" w:color="auto"/>
            </w:tcBorders>
          </w:tcPr>
          <w:p w14:paraId="722242F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50441B94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3B51C68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GRD 715 – TA Prep Course</w:t>
            </w: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4B39F74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09CFDDD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067D8D4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9A14A9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5BB7310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E7E6E6" w:themeFill="background2"/>
          </w:tcPr>
          <w:p w14:paraId="1DE015BC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990" w:type="dxa"/>
          </w:tcPr>
          <w:p w14:paraId="38AE986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single" w:sz="18" w:space="0" w:color="auto"/>
            </w:tcBorders>
          </w:tcPr>
          <w:p w14:paraId="1D1874DE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4E4821E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40491F5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768B5F4B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5FE2E7D6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GRD 717 – Scientific Integrity</w:t>
            </w: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1EE4EC3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4F479E6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0995934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4A3F5F1C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7C3092FB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shd w:val="clear" w:color="auto" w:fill="E7E6E6" w:themeFill="background2"/>
          </w:tcPr>
          <w:p w14:paraId="6E8390E8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990" w:type="dxa"/>
          </w:tcPr>
          <w:p w14:paraId="485AF98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single" w:sz="18" w:space="0" w:color="auto"/>
            </w:tcBorders>
            <w:shd w:val="clear" w:color="auto" w:fill="auto"/>
          </w:tcPr>
          <w:p w14:paraId="6522D959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04F92578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651F22E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6B04C3AB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5BD3BCD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6500D3BB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6BC79349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626A3601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FA6A02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565ABF3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7265E8DB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4AA317E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single" w:sz="18" w:space="0" w:color="auto"/>
            </w:tcBorders>
            <w:shd w:val="clear" w:color="auto" w:fill="E7E6E6" w:themeFill="background2"/>
          </w:tcPr>
          <w:p w14:paraId="6DD842BE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1C8566B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44C23F5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0EC7B125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30D379D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3BF73881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163F743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1B59790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5284093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2E621B09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04B3E78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04C54BC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right w:val="single" w:sz="18" w:space="0" w:color="auto"/>
            </w:tcBorders>
            <w:shd w:val="clear" w:color="auto" w:fill="E7E6E6" w:themeFill="background2"/>
          </w:tcPr>
          <w:p w14:paraId="1FF809A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0997EE2B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2498A391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78C5F7C1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E7E6E6" w:themeFill="background2"/>
          </w:tcPr>
          <w:p w14:paraId="1DE38626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3C9E320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1BF10DC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09AB6F9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0E44F2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21BCF1C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6893D64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0A91299C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  <w:shd w:val="clear" w:color="auto" w:fill="E7E6E6" w:themeFill="background2"/>
          </w:tcPr>
          <w:p w14:paraId="7DF5ECC8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5E89ADD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62DDF9D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1A1CF0C4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5DBE9AB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7442B5E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3E491AB6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1592900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32AB790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774F461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3740581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3A812B2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0860354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6DE7D52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71E9318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05496ECA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634D4D0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27908D0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6F7F7266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0754B4FC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57AFD9AC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103E892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4A21808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024D8F1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747663F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7CE56D3E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089CDFFC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6A71646B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6D2BDD3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46D3BDFC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442C4F61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72EE061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306D8A7C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75668BF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7A136EAB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5689995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77CBBAB9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5DC7468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40E9F539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36E7F088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1B265F79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2A296F7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12A4E44C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5AD6EB7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0213DC06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4EEC709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5FA8940B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61446181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175D873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7A189A99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1CEFCF1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13FEF833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7B03691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4CE2C54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32B84596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625255D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0BB33A5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75D13E3E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774DC449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7D7016C8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5026F70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01DEE76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5F607F4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53F4F3CF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3784724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6F1FE42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3580A361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230899C8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C00437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5128A30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F029D2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4254C78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49783DE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24EB539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72F2495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542AA0DC" w14:textId="77777777" w:rsidTr="00654D36">
        <w:tc>
          <w:tcPr>
            <w:tcW w:w="3780" w:type="dxa"/>
            <w:tcBorders>
              <w:left w:val="single" w:sz="18" w:space="0" w:color="auto"/>
              <w:right w:val="single" w:sz="18" w:space="0" w:color="auto"/>
            </w:tcBorders>
          </w:tcPr>
          <w:p w14:paraId="773A3E9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right w:val="single" w:sz="8" w:space="0" w:color="auto"/>
            </w:tcBorders>
          </w:tcPr>
          <w:p w14:paraId="1080F4E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right w:val="single" w:sz="18" w:space="0" w:color="auto"/>
            </w:tcBorders>
          </w:tcPr>
          <w:p w14:paraId="3E3F78D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</w:tcBorders>
          </w:tcPr>
          <w:p w14:paraId="240C8C4E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106F53E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</w:tcPr>
          <w:p w14:paraId="19F23D9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</w:tcPr>
          <w:p w14:paraId="7D3111E1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5E87F101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8" w:space="0" w:color="auto"/>
              <w:right w:val="single" w:sz="18" w:space="0" w:color="auto"/>
            </w:tcBorders>
          </w:tcPr>
          <w:p w14:paraId="20358E6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</w:tcBorders>
          </w:tcPr>
          <w:p w14:paraId="41A4D37E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right w:val="single" w:sz="18" w:space="0" w:color="auto"/>
            </w:tcBorders>
          </w:tcPr>
          <w:p w14:paraId="6B526CF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1251501F" w14:textId="77777777" w:rsidTr="00654D36">
        <w:tc>
          <w:tcPr>
            <w:tcW w:w="378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269F80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14:paraId="365E0CA6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511814CC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left w:val="single" w:sz="18" w:space="0" w:color="auto"/>
              <w:bottom w:val="single" w:sz="18" w:space="0" w:color="auto"/>
            </w:tcBorders>
          </w:tcPr>
          <w:p w14:paraId="23E2B47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18" w:space="0" w:color="auto"/>
            </w:tcBorders>
          </w:tcPr>
          <w:p w14:paraId="4B31473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bottom w:val="single" w:sz="18" w:space="0" w:color="auto"/>
            </w:tcBorders>
          </w:tcPr>
          <w:p w14:paraId="3C84EB1B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bottom w:val="single" w:sz="18" w:space="0" w:color="auto"/>
            </w:tcBorders>
          </w:tcPr>
          <w:p w14:paraId="523C4F8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  <w:tcBorders>
              <w:bottom w:val="single" w:sz="18" w:space="0" w:color="auto"/>
            </w:tcBorders>
          </w:tcPr>
          <w:p w14:paraId="6EC33339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10" w:type="dxa"/>
            <w:tcBorders>
              <w:top w:val="single" w:sz="8" w:space="0" w:color="auto"/>
              <w:bottom w:val="single" w:sz="18" w:space="0" w:color="auto"/>
              <w:right w:val="single" w:sz="18" w:space="0" w:color="auto"/>
            </w:tcBorders>
          </w:tcPr>
          <w:p w14:paraId="5190FB5B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tcBorders>
              <w:left w:val="single" w:sz="18" w:space="0" w:color="auto"/>
              <w:bottom w:val="single" w:sz="18" w:space="0" w:color="auto"/>
            </w:tcBorders>
          </w:tcPr>
          <w:p w14:paraId="4207B03E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900" w:type="dxa"/>
            <w:tcBorders>
              <w:bottom w:val="single" w:sz="18" w:space="0" w:color="auto"/>
              <w:right w:val="single" w:sz="18" w:space="0" w:color="auto"/>
            </w:tcBorders>
          </w:tcPr>
          <w:p w14:paraId="3C0120B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1F1C27A2" w14:textId="77777777" w:rsidTr="00654D36">
        <w:tc>
          <w:tcPr>
            <w:tcW w:w="504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</w:tcPr>
          <w:p w14:paraId="547B72DA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Subtotals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1EF1FAE0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4410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</w:tcPr>
          <w:p w14:paraId="44322982" w14:textId="3C10745C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Collective Max: </w:t>
            </w:r>
            <w:r>
              <w:rPr>
                <w:rFonts w:ascii="Arial" w:hAnsi="Arial" w:cs="Arial"/>
              </w:rPr>
              <w:t>6</w:t>
            </w:r>
          </w:p>
        </w:tc>
        <w:tc>
          <w:tcPr>
            <w:tcW w:w="810" w:type="dxa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536F3AA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  <w:shd w:val="clear" w:color="auto" w:fill="auto"/>
          </w:tcPr>
          <w:p w14:paraId="6D2A6ED0" w14:textId="1954165B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Max. 6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0FEA005A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43A4D558" w14:textId="77777777" w:rsidTr="00654D36">
        <w:tc>
          <w:tcPr>
            <w:tcW w:w="504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</w:tcPr>
          <w:p w14:paraId="16292867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8190" w:type="dxa"/>
            <w:gridSpan w:val="9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43FFB3E3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25996E8E" w14:textId="77777777" w:rsidR="0003060F" w:rsidRDefault="0003060F" w:rsidP="0003060F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</w:p>
    <w:p w14:paraId="0A331269" w14:textId="77777777" w:rsidR="0003060F" w:rsidRDefault="0003060F" w:rsidP="0003060F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7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Date of Candidacy: _______________________</w:t>
      </w:r>
    </w:p>
    <w:p w14:paraId="6455EAEF" w14:textId="77777777" w:rsidR="0003060F" w:rsidRDefault="0003060F" w:rsidP="0003060F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70"/>
        <w:rPr>
          <w:rFonts w:ascii="Arial" w:hAnsi="Arial" w:cs="Arial"/>
          <w:b/>
          <w:bCs/>
          <w:sz w:val="22"/>
          <w:szCs w:val="22"/>
        </w:rPr>
      </w:pPr>
    </w:p>
    <w:p w14:paraId="4F22B3C8" w14:textId="77777777" w:rsidR="0003060F" w:rsidRDefault="0003060F" w:rsidP="0003060F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7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As Candidate: 24 credits</w:t>
      </w:r>
    </w:p>
    <w:p w14:paraId="0157DB26" w14:textId="77777777" w:rsidR="0003060F" w:rsidRPr="000E7D72" w:rsidRDefault="0003060F" w:rsidP="0003060F">
      <w:pPr>
        <w:pStyle w:val="ListParagraph"/>
        <w:numPr>
          <w:ilvl w:val="0"/>
          <w:numId w:val="5"/>
        </w:num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  <w:r w:rsidRPr="005E69F6">
        <w:rPr>
          <w:rFonts w:ascii="Arial" w:hAnsi="Arial" w:cs="Arial"/>
          <w:sz w:val="22"/>
          <w:szCs w:val="22"/>
        </w:rPr>
        <w:t xml:space="preserve">Minimum of 24 credits of BY 799 (or </w:t>
      </w:r>
      <w:r>
        <w:rPr>
          <w:rFonts w:ascii="Arial" w:hAnsi="Arial" w:cs="Arial"/>
          <w:sz w:val="22"/>
          <w:szCs w:val="22"/>
        </w:rPr>
        <w:t xml:space="preserve">a </w:t>
      </w:r>
      <w:r w:rsidRPr="005E69F6">
        <w:rPr>
          <w:rFonts w:ascii="Arial" w:hAnsi="Arial" w:cs="Arial"/>
          <w:sz w:val="22"/>
          <w:szCs w:val="22"/>
        </w:rPr>
        <w:t>combo of 12 credits of BY 799 and 12 credits of didactic credits)</w:t>
      </w:r>
    </w:p>
    <w:tbl>
      <w:tblPr>
        <w:tblStyle w:val="TableGrid"/>
        <w:tblW w:w="10980" w:type="dxa"/>
        <w:tblInd w:w="247" w:type="dxa"/>
        <w:tblLayout w:type="fixed"/>
        <w:tblLook w:val="04A0" w:firstRow="1" w:lastRow="0" w:firstColumn="1" w:lastColumn="0" w:noHBand="0" w:noVBand="1"/>
      </w:tblPr>
      <w:tblGrid>
        <w:gridCol w:w="3960"/>
        <w:gridCol w:w="1260"/>
        <w:gridCol w:w="1080"/>
        <w:gridCol w:w="1260"/>
        <w:gridCol w:w="1080"/>
        <w:gridCol w:w="1260"/>
        <w:gridCol w:w="1080"/>
      </w:tblGrid>
      <w:tr w:rsidR="0003060F" w14:paraId="0ABF41C0" w14:textId="77777777" w:rsidTr="00654D36">
        <w:tc>
          <w:tcPr>
            <w:tcW w:w="3960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14:paraId="227EEBF7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B0730">
              <w:rPr>
                <w:rFonts w:ascii="Arial" w:hAnsi="Arial" w:cs="Arial"/>
                <w:b/>
                <w:bCs/>
                <w:sz w:val="22"/>
                <w:szCs w:val="22"/>
              </w:rPr>
              <w:t>Course</w:t>
            </w: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7A2F2E2E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BY 799 (min. 12)</w:t>
            </w: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</w:tcPr>
          <w:p w14:paraId="7F0BA30A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Didactic Courses</w:t>
            </w: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7C7AB6AF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Other Credits</w:t>
            </w:r>
          </w:p>
        </w:tc>
      </w:tr>
      <w:tr w:rsidR="0003060F" w14:paraId="0FFFA4F1" w14:textId="77777777" w:rsidTr="00654D36">
        <w:tc>
          <w:tcPr>
            <w:tcW w:w="396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64A250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8" w:space="0" w:color="auto"/>
              <w:right w:val="single" w:sz="4" w:space="0" w:color="auto"/>
            </w:tcBorders>
          </w:tcPr>
          <w:p w14:paraId="457CA723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1080" w:type="dxa"/>
            <w:tcBorders>
              <w:top w:val="single" w:sz="8" w:space="0" w:color="auto"/>
              <w:left w:val="single" w:sz="4" w:space="0" w:color="auto"/>
              <w:right w:val="single" w:sz="18" w:space="0" w:color="auto"/>
            </w:tcBorders>
          </w:tcPr>
          <w:p w14:paraId="5A24B8C3" w14:textId="77777777" w:rsidR="0003060F" w:rsidRPr="003A3DA5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DD102E1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1080" w:type="dxa"/>
            <w:tcBorders>
              <w:top w:val="single" w:sz="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66685D1C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CC8E02D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Term/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Yr</w:t>
            </w:r>
            <w:proofErr w:type="spellEnd"/>
          </w:p>
        </w:tc>
        <w:tc>
          <w:tcPr>
            <w:tcW w:w="1080" w:type="dxa"/>
            <w:tcBorders>
              <w:top w:val="single" w:sz="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514CF27E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Credits</w:t>
            </w:r>
          </w:p>
        </w:tc>
      </w:tr>
      <w:tr w:rsidR="0003060F" w14:paraId="6CDF4FFB" w14:textId="77777777" w:rsidTr="00654D36">
        <w:tc>
          <w:tcPr>
            <w:tcW w:w="3960" w:type="dxa"/>
            <w:tcBorders>
              <w:left w:val="single" w:sz="18" w:space="0" w:color="auto"/>
              <w:right w:val="single" w:sz="18" w:space="0" w:color="auto"/>
            </w:tcBorders>
          </w:tcPr>
          <w:p w14:paraId="5D676AD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18" w:space="0" w:color="auto"/>
              <w:right w:val="single" w:sz="4" w:space="0" w:color="auto"/>
            </w:tcBorders>
          </w:tcPr>
          <w:p w14:paraId="637BC52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1E464DD8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</w:tcPr>
          <w:p w14:paraId="0A251C8E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4CC5393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</w:tcPr>
          <w:p w14:paraId="4530033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5DF721F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3516C799" w14:textId="77777777" w:rsidTr="00654D36">
        <w:tc>
          <w:tcPr>
            <w:tcW w:w="3960" w:type="dxa"/>
            <w:tcBorders>
              <w:left w:val="single" w:sz="18" w:space="0" w:color="auto"/>
              <w:right w:val="single" w:sz="18" w:space="0" w:color="auto"/>
            </w:tcBorders>
          </w:tcPr>
          <w:p w14:paraId="4E0C3A0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14:paraId="461C1E4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3FC15E0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14:paraId="784232F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1EAB60C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14:paraId="2FAC09E8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7604E6CA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12E1DE0B" w14:textId="77777777" w:rsidTr="00654D36">
        <w:tc>
          <w:tcPr>
            <w:tcW w:w="3960" w:type="dxa"/>
            <w:tcBorders>
              <w:left w:val="single" w:sz="18" w:space="0" w:color="auto"/>
              <w:right w:val="single" w:sz="18" w:space="0" w:color="auto"/>
            </w:tcBorders>
          </w:tcPr>
          <w:p w14:paraId="45F407EE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14:paraId="3DE11D0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0022D6FB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14:paraId="539E1B52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738B0535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14:paraId="3753CA79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18" w:space="0" w:color="auto"/>
            </w:tcBorders>
          </w:tcPr>
          <w:p w14:paraId="248B665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0A814F7C" w14:textId="77777777" w:rsidTr="00654D36">
        <w:tc>
          <w:tcPr>
            <w:tcW w:w="396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E0FF594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bottom w:val="single" w:sz="18" w:space="0" w:color="auto"/>
              <w:right w:val="single" w:sz="4" w:space="0" w:color="auto"/>
            </w:tcBorders>
          </w:tcPr>
          <w:p w14:paraId="454D27B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BF8DE50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5756633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3DE82C7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A4BD45F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A1F36AD" w14:textId="77777777" w:rsidR="0003060F" w:rsidRPr="00CB0730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18DD8E54" w14:textId="77777777" w:rsidTr="00654D36"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</w:tcPr>
          <w:p w14:paraId="1DD30A36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Subtotals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443B7C01" w14:textId="77777777" w:rsidR="0003060F" w:rsidRPr="004105E6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sz w:val="22"/>
                <w:szCs w:val="22"/>
              </w:rPr>
            </w:pPr>
            <w:r w:rsidRPr="004105E6">
              <w:rPr>
                <w:rFonts w:ascii="Arial" w:hAnsi="Arial" w:cs="Arial"/>
                <w:sz w:val="21"/>
                <w:szCs w:val="21"/>
              </w:rPr>
              <w:t xml:space="preserve">Min. </w:t>
            </w:r>
            <w:r>
              <w:rPr>
                <w:rFonts w:ascii="Arial" w:hAnsi="Arial" w:cs="Arial"/>
                <w:sz w:val="21"/>
                <w:szCs w:val="21"/>
              </w:rPr>
              <w:t>12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91109A8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5DAC3CF5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3AB756C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53C471B9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24B969B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060F" w14:paraId="2944D5F6" w14:textId="77777777" w:rsidTr="00654D36"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000000"/>
            </w:tcBorders>
          </w:tcPr>
          <w:p w14:paraId="06A9F413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41054249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01CCCC01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gridSpan w:val="2"/>
            <w:tcBorders>
              <w:top w:val="single" w:sz="18" w:space="0" w:color="auto"/>
              <w:left w:val="single" w:sz="18" w:space="0" w:color="000000"/>
              <w:bottom w:val="single" w:sz="18" w:space="0" w:color="auto"/>
              <w:right w:val="single" w:sz="18" w:space="0" w:color="auto"/>
            </w:tcBorders>
          </w:tcPr>
          <w:p w14:paraId="28BB01E7" w14:textId="77777777" w:rsidR="0003060F" w:rsidRDefault="0003060F" w:rsidP="00654D36">
            <w:pPr>
              <w:tabs>
                <w:tab w:val="left" w:pos="-1200"/>
                <w:tab w:val="left" w:pos="-720"/>
                <w:tab w:val="left" w:pos="0"/>
                <w:tab w:val="left" w:pos="360"/>
                <w:tab w:val="left" w:pos="720"/>
                <w:tab w:val="left" w:pos="1440"/>
                <w:tab w:val="left" w:pos="2160"/>
                <w:tab w:val="left" w:pos="225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50D0FD15" w14:textId="77777777" w:rsidR="0003060F" w:rsidRDefault="0003060F" w:rsidP="0003060F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b/>
          <w:bCs/>
          <w:sz w:val="22"/>
          <w:szCs w:val="22"/>
        </w:rPr>
      </w:pPr>
    </w:p>
    <w:p w14:paraId="7C89E9BD" w14:textId="77777777" w:rsidR="0003060F" w:rsidRPr="006D5BC0" w:rsidRDefault="0003060F" w:rsidP="0003060F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  <w:r w:rsidRPr="006D5BC0">
        <w:rPr>
          <w:rFonts w:ascii="Arial" w:hAnsi="Arial" w:cs="Arial"/>
          <w:b/>
          <w:bCs/>
          <w:sz w:val="22"/>
          <w:szCs w:val="22"/>
        </w:rPr>
        <w:t xml:space="preserve">ADDITIONAL </w:t>
      </w:r>
      <w:r w:rsidRPr="006D5BC0">
        <w:rPr>
          <w:rFonts w:ascii="Arial" w:hAnsi="Arial" w:cs="Arial"/>
          <w:b/>
          <w:bCs/>
          <w:sz w:val="22"/>
          <w:szCs w:val="22"/>
          <w:u w:val="single"/>
        </w:rPr>
        <w:t>GRADUATE</w:t>
      </w:r>
      <w:r w:rsidRPr="006D5BC0">
        <w:rPr>
          <w:rFonts w:ascii="Arial" w:hAnsi="Arial" w:cs="Arial"/>
          <w:b/>
          <w:bCs/>
          <w:sz w:val="22"/>
          <w:szCs w:val="22"/>
        </w:rPr>
        <w:t xml:space="preserve"> COURSES COMPLETED:</w:t>
      </w:r>
    </w:p>
    <w:p w14:paraId="006A20A6" w14:textId="7578B942" w:rsidR="003A3DA5" w:rsidRDefault="0003060F" w:rsidP="003A3DA5">
      <w:pPr>
        <w:tabs>
          <w:tab w:val="left" w:pos="-1200"/>
          <w:tab w:val="left" w:pos="-720"/>
          <w:tab w:val="left" w:pos="0"/>
          <w:tab w:val="left" w:pos="360"/>
          <w:tab w:val="left" w:pos="720"/>
          <w:tab w:val="left" w:pos="1440"/>
          <w:tab w:val="left" w:pos="2160"/>
          <w:tab w:val="left" w:pos="225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22"/>
          <w:szCs w:val="22"/>
        </w:rPr>
      </w:pPr>
      <w:r w:rsidRPr="006D5BC0">
        <w:rPr>
          <w:rFonts w:ascii="Arial" w:hAnsi="Arial" w:cs="Arial"/>
          <w:sz w:val="22"/>
          <w:szCs w:val="22"/>
        </w:rPr>
        <w:t>Course</w:t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Semester</w:t>
      </w:r>
      <w:r w:rsidRPr="006D5BC0">
        <w:rPr>
          <w:rFonts w:ascii="Arial" w:hAnsi="Arial" w:cs="Arial"/>
          <w:sz w:val="22"/>
          <w:szCs w:val="22"/>
        </w:rPr>
        <w:t xml:space="preserve"> (Year)</w:t>
      </w:r>
      <w:r w:rsidRPr="006D5BC0"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Credits</w:t>
      </w:r>
      <w:r w:rsidRPr="006D5BC0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   </w:t>
      </w:r>
      <w:r>
        <w:rPr>
          <w:rFonts w:ascii="Arial" w:hAnsi="Arial" w:cs="Arial"/>
          <w:sz w:val="22"/>
          <w:szCs w:val="22"/>
        </w:rPr>
        <w:tab/>
      </w:r>
      <w:r w:rsidRPr="006D5BC0">
        <w:rPr>
          <w:rFonts w:ascii="Arial" w:hAnsi="Arial" w:cs="Arial"/>
          <w:sz w:val="22"/>
          <w:szCs w:val="22"/>
        </w:rPr>
        <w:t>Grade</w:t>
      </w:r>
    </w:p>
    <w:sectPr w:rsidR="003A3DA5" w:rsidSect="003A3DA5">
      <w:footnotePr>
        <w:numRestart w:val="eachSect"/>
      </w:footnotePr>
      <w:endnotePr>
        <w:numFmt w:val="decimal"/>
      </w:endnotePr>
      <w:pgSz w:w="15840" w:h="12240" w:orient="landscape"/>
      <w:pgMar w:top="864" w:right="1008" w:bottom="864" w:left="1008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068AC"/>
    <w:multiLevelType w:val="hybridMultilevel"/>
    <w:tmpl w:val="94A4E050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" w15:restartNumberingAfterBreak="0">
    <w:nsid w:val="192F6076"/>
    <w:multiLevelType w:val="hybridMultilevel"/>
    <w:tmpl w:val="9C8E82F6"/>
    <w:lvl w:ilvl="0" w:tplc="39CA7ECE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47473E"/>
    <w:multiLevelType w:val="hybridMultilevel"/>
    <w:tmpl w:val="45900A4E"/>
    <w:lvl w:ilvl="0" w:tplc="39CA7ECE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833A84"/>
    <w:multiLevelType w:val="hybridMultilevel"/>
    <w:tmpl w:val="EF44C61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553720"/>
    <w:multiLevelType w:val="hybridMultilevel"/>
    <w:tmpl w:val="023C0896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num w:numId="1" w16cid:durableId="468935759">
    <w:abstractNumId w:val="2"/>
  </w:num>
  <w:num w:numId="2" w16cid:durableId="1776511123">
    <w:abstractNumId w:val="1"/>
  </w:num>
  <w:num w:numId="3" w16cid:durableId="1679035692">
    <w:abstractNumId w:val="3"/>
  </w:num>
  <w:num w:numId="4" w16cid:durableId="786970017">
    <w:abstractNumId w:val="0"/>
  </w:num>
  <w:num w:numId="5" w16cid:durableId="3524623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footnotePr>
    <w:numRestart w:val="eachSect"/>
  </w:footnotePr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DA5"/>
    <w:rsid w:val="0000138A"/>
    <w:rsid w:val="00010C66"/>
    <w:rsid w:val="00027882"/>
    <w:rsid w:val="0003060F"/>
    <w:rsid w:val="000E7D72"/>
    <w:rsid w:val="00110009"/>
    <w:rsid w:val="00110CB0"/>
    <w:rsid w:val="001377C7"/>
    <w:rsid w:val="001611F1"/>
    <w:rsid w:val="00171247"/>
    <w:rsid w:val="001B51BD"/>
    <w:rsid w:val="001F7D25"/>
    <w:rsid w:val="00295C11"/>
    <w:rsid w:val="002D3B9D"/>
    <w:rsid w:val="003A3DA5"/>
    <w:rsid w:val="003B418F"/>
    <w:rsid w:val="004105E6"/>
    <w:rsid w:val="00422C1C"/>
    <w:rsid w:val="00427959"/>
    <w:rsid w:val="00446B3B"/>
    <w:rsid w:val="0045737C"/>
    <w:rsid w:val="004B2014"/>
    <w:rsid w:val="00581C28"/>
    <w:rsid w:val="00597266"/>
    <w:rsid w:val="005E69F6"/>
    <w:rsid w:val="00603A40"/>
    <w:rsid w:val="006263CC"/>
    <w:rsid w:val="00684FD1"/>
    <w:rsid w:val="00702E01"/>
    <w:rsid w:val="00735F53"/>
    <w:rsid w:val="007622E7"/>
    <w:rsid w:val="007B2596"/>
    <w:rsid w:val="007B6AC1"/>
    <w:rsid w:val="007D6021"/>
    <w:rsid w:val="008067D2"/>
    <w:rsid w:val="00836FF0"/>
    <w:rsid w:val="00855451"/>
    <w:rsid w:val="008C3BF5"/>
    <w:rsid w:val="008F3237"/>
    <w:rsid w:val="009B60D4"/>
    <w:rsid w:val="00A12868"/>
    <w:rsid w:val="00A6122B"/>
    <w:rsid w:val="00A735FE"/>
    <w:rsid w:val="00AA448F"/>
    <w:rsid w:val="00B413BB"/>
    <w:rsid w:val="00B53270"/>
    <w:rsid w:val="00B87B72"/>
    <w:rsid w:val="00BA0550"/>
    <w:rsid w:val="00BA0F26"/>
    <w:rsid w:val="00C246B4"/>
    <w:rsid w:val="00C37C51"/>
    <w:rsid w:val="00C455F2"/>
    <w:rsid w:val="00C7304D"/>
    <w:rsid w:val="00C86679"/>
    <w:rsid w:val="00E72B66"/>
    <w:rsid w:val="00E87CF2"/>
    <w:rsid w:val="00EF038D"/>
    <w:rsid w:val="00FE3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21D597F"/>
  <w15:chartTrackingRefBased/>
  <w15:docId w15:val="{63EDAE98-0C1A-D546-9A23-DB0AFB5C9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3DA5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A3DA5"/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B60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.~WRD0000</Template>
  <TotalTime>5</TotalTime>
  <Pages>3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Biga, Peggy</dc:creator>
  <cp:keywords/>
  <dc:description/>
  <cp:lastModifiedBy>Biga, Peggy</cp:lastModifiedBy>
  <cp:revision>3</cp:revision>
  <cp:lastPrinted>2023-09-05T20:46:00Z</cp:lastPrinted>
  <dcterms:created xsi:type="dcterms:W3CDTF">2024-05-29T18:52:00Z</dcterms:created>
  <dcterms:modified xsi:type="dcterms:W3CDTF">2024-05-29T18:58:00Z</dcterms:modified>
</cp:coreProperties>
</file>